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38C4C" w14:textId="218E0DF9" w:rsidR="00B55DE8" w:rsidRDefault="00DA1C9E" w:rsidP="002200AE">
      <w:pPr>
        <w:ind w:left="-851" w:right="-857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4A7BF5" wp14:editId="7389CF05">
            <wp:simplePos x="0" y="0"/>
            <wp:positionH relativeFrom="column">
              <wp:posOffset>-26043</wp:posOffset>
            </wp:positionH>
            <wp:positionV relativeFrom="paragraph">
              <wp:posOffset>0</wp:posOffset>
            </wp:positionV>
            <wp:extent cx="7555865" cy="10678955"/>
            <wp:effectExtent l="2057400" t="0" r="2058035" b="63646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  <a:effectLst>
                      <a:outerShdw blurRad="50800" dist="648159" dir="5400000" sx="153000" sy="153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18">
        <w:rPr>
          <w:noProof/>
        </w:rPr>
        <w:t>–</w:t>
      </w:r>
      <w:r w:rsidR="00A30BCB">
        <w:rPr>
          <w:noProof/>
        </w:rPr>
        <w:t>s</w:t>
      </w:r>
    </w:p>
    <w:tbl>
      <w:tblPr>
        <w:tblStyle w:val="Tabellenraster"/>
        <w:tblpPr w:leftFromText="141" w:rightFromText="141" w:vertAnchor="text" w:horzAnchor="page" w:tblpX="7548" w:tblpY="128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B55DE8" w:rsidRPr="002B4167" w14:paraId="2E4278CE" w14:textId="77777777" w:rsidTr="00B55DE8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26182CB4" w14:textId="77777777" w:rsidR="00B55DE8" w:rsidRPr="002B4167" w:rsidRDefault="00B55DE8" w:rsidP="00B55DE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0877BAEE" w14:textId="77777777" w:rsidR="00B55DE8" w:rsidRPr="002B4167" w:rsidRDefault="00B55DE8" w:rsidP="00B55DE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44ADF26" w14:textId="77777777" w:rsidR="00B55DE8" w:rsidRPr="002B4167" w:rsidRDefault="00B55DE8" w:rsidP="00B55DE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775FB8D3" w14:textId="77777777" w:rsidR="00B55DE8" w:rsidRPr="002B4167" w:rsidRDefault="00B55DE8" w:rsidP="00B55DE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14401"/>
        <w:tblW w:w="10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71"/>
      </w:tblGrid>
      <w:tr w:rsidR="00B55DE8" w:rsidRPr="00F93847" w14:paraId="01279A0B" w14:textId="77777777" w:rsidTr="00FB5E0F">
        <w:trPr>
          <w:trHeight w:val="1625"/>
        </w:trPr>
        <w:tc>
          <w:tcPr>
            <w:tcW w:w="10871" w:type="dxa"/>
            <w:shd w:val="clear" w:color="auto" w:fill="FFFFFF" w:themeFill="background1"/>
          </w:tcPr>
          <w:p w14:paraId="7274AD41" w14:textId="77777777" w:rsidR="00B55DE8" w:rsidRPr="00F93847" w:rsidRDefault="00B55DE8" w:rsidP="00FB5E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2224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CB6B6C" w14:paraId="19718521" w14:textId="77777777" w:rsidTr="00CB6B6C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26EBC919" w14:textId="77777777" w:rsidR="00CB6B6C" w:rsidRPr="002200AE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3E8E92E8" w14:textId="77777777" w:rsidR="00CB6B6C" w:rsidRPr="002200AE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7EA6AB6A" w14:textId="77777777" w:rsidR="00CB6B6C" w:rsidRPr="002200AE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5B0AF93E" w14:textId="77777777" w:rsidR="00CB6B6C" w:rsidRPr="002200AE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4F08A367" w14:textId="77777777" w:rsidR="00CB6B6C" w:rsidRPr="002200AE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CB6B6C" w:rsidRPr="002200AE" w14:paraId="1F293725" w14:textId="77777777" w:rsidTr="00CB6B6C">
        <w:trPr>
          <w:trHeight w:val="1722"/>
        </w:trPr>
        <w:tc>
          <w:tcPr>
            <w:tcW w:w="2335" w:type="dxa"/>
            <w:shd w:val="clear" w:color="auto" w:fill="FFFFFF" w:themeFill="background1"/>
          </w:tcPr>
          <w:p w14:paraId="330D0D3E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442BF3B5" wp14:editId="65314CCE">
                  <wp:simplePos x="0" y="0"/>
                  <wp:positionH relativeFrom="column">
                    <wp:posOffset>-6752</wp:posOffset>
                  </wp:positionH>
                  <wp:positionV relativeFrom="paragraph">
                    <wp:posOffset>23977</wp:posOffset>
                  </wp:positionV>
                  <wp:extent cx="1256044" cy="954593"/>
                  <wp:effectExtent l="0" t="0" r="1270" b="0"/>
                  <wp:wrapNone/>
                  <wp:docPr id="1664124018" name="Grafik 1" descr="Ein Bild, das Text, Spielzeug, Cartoon, Box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124018" name="Grafik 1" descr="Ein Bild, das Text, Spielzeug, Cartoon, Box enthält.&#10;&#10;KI-generierte Inhalte können fehlerhaft sein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44" cy="95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16C1DD97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color w:val="EE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78734</w:t>
            </w:r>
          </w:p>
          <w:p w14:paraId="265EAA12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UEFA CL MA EXTRA 2025/2026 TC - 32er DISPLAY (Mitte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02/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18AF4191" w14:textId="77777777" w:rsidR="00CB6B6C" w:rsidRPr="00DC0676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>32 Booster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DC0676">
              <w:rPr>
                <w:rFonts w:ascii="Arial" w:hAnsi="Arial" w:cs="Arial"/>
                <w:sz w:val="20"/>
                <w:szCs w:val="20"/>
              </w:rPr>
              <w:t>Display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C0676">
              <w:rPr>
                <w:rFonts w:ascii="Arial" w:hAnsi="Arial" w:cs="Arial"/>
                <w:sz w:val="20"/>
                <w:szCs w:val="20"/>
              </w:rPr>
              <w:t>12 Display</w:t>
            </w:r>
            <w:r>
              <w:rPr>
                <w:rFonts w:ascii="Arial" w:hAnsi="Arial" w:cs="Arial"/>
                <w:sz w:val="20"/>
                <w:szCs w:val="20"/>
              </w:rPr>
              <w:t xml:space="preserve">/UK </w:t>
            </w:r>
          </w:p>
          <w:p w14:paraId="16732707" w14:textId="77777777" w:rsidR="00CB6B6C" w:rsidRPr="00DC0676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>EAN: 5053307078734 (Display)</w:t>
            </w:r>
          </w:p>
          <w:p w14:paraId="5AACF8BB" w14:textId="77777777" w:rsidR="00CB6B6C" w:rsidRPr="00DC0676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>EAN: 5053307078741 (Booster)</w:t>
            </w:r>
          </w:p>
          <w:p w14:paraId="38CEF8D3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 xml:space="preserve">UVP.: 3,50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1800" w:type="dxa"/>
            <w:shd w:val="clear" w:color="auto" w:fill="FFFFFF" w:themeFill="background1"/>
          </w:tcPr>
          <w:p w14:paraId="772C76CA" w14:textId="77777777" w:rsidR="00CB6B6C" w:rsidRPr="00FF159A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D60FCD" w14:textId="77777777" w:rsidR="00CB6B6C" w:rsidRPr="00FF159A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1 Display</w:t>
            </w:r>
          </w:p>
          <w:p w14:paraId="52292561" w14:textId="77777777" w:rsidR="00CB6B6C" w:rsidRPr="00FF159A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F8BE876" w14:textId="77777777" w:rsidR="00CB6B6C" w:rsidRPr="00FF159A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61B1C4" w14:textId="77777777" w:rsidR="00CB6B6C" w:rsidRPr="0099052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FED56D7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B6B6C" w:rsidRPr="002200AE" w14:paraId="605B031E" w14:textId="77777777" w:rsidTr="00CB6B6C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0B355365" w14:textId="77777777" w:rsidR="00CB6B6C" w:rsidRDefault="00CB6B6C" w:rsidP="00CB6B6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2F5C63D0" wp14:editId="4E1E837F">
                  <wp:simplePos x="0" y="0"/>
                  <wp:positionH relativeFrom="column">
                    <wp:posOffset>-7753</wp:posOffset>
                  </wp:positionH>
                  <wp:positionV relativeFrom="paragraph">
                    <wp:posOffset>35106</wp:posOffset>
                  </wp:positionV>
                  <wp:extent cx="1256043" cy="954593"/>
                  <wp:effectExtent l="0" t="0" r="1270" b="0"/>
                  <wp:wrapNone/>
                  <wp:docPr id="78259299" name="Grafik 1" descr="Ein Bild, das Text, Cartoon, Menschliches Gesicht, Fly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9299" name="Grafik 1" descr="Ein Bild, das Text, Cartoon, Menschliches Gesicht, Flyer enthält.&#10;&#10;KI-generierte Inhalte können fehlerhaft sein.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43" cy="95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17CD1213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078765</w:t>
            </w:r>
          </w:p>
          <w:p w14:paraId="313B2836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UEFA CL MA EXTRA 2025/2026 TC - STARTER (Mitte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02/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45827A21" w14:textId="77777777" w:rsidR="00CB6B6C" w:rsidRPr="00DC0676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DC0676">
              <w:rPr>
                <w:rFonts w:ascii="Arial" w:hAnsi="Arial" w:cs="Arial"/>
                <w:sz w:val="20"/>
                <w:szCs w:val="20"/>
              </w:rPr>
              <w:t>appe,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676">
              <w:rPr>
                <w:rFonts w:ascii="Arial" w:hAnsi="Arial" w:cs="Arial"/>
                <w:sz w:val="20"/>
                <w:szCs w:val="20"/>
              </w:rPr>
              <w:t>Checkliste,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676">
              <w:rPr>
                <w:rFonts w:ascii="Arial" w:hAnsi="Arial" w:cs="Arial"/>
                <w:sz w:val="20"/>
                <w:szCs w:val="20"/>
              </w:rPr>
              <w:t>29 Karten inkl. 3 limitierte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676">
              <w:rPr>
                <w:rFonts w:ascii="Arial" w:hAnsi="Arial" w:cs="Arial"/>
                <w:sz w:val="20"/>
                <w:szCs w:val="20"/>
              </w:rPr>
              <w:t>Karten, 1 Lucky</w:t>
            </w:r>
            <w:r>
              <w:rPr>
                <w:rFonts w:ascii="Arial" w:hAnsi="Arial" w:cs="Arial"/>
                <w:sz w:val="20"/>
                <w:szCs w:val="20"/>
              </w:rPr>
              <w:t xml:space="preserve"> Pack</w:t>
            </w:r>
          </w:p>
          <w:p w14:paraId="39942E03" w14:textId="77777777" w:rsidR="00CB6B6C" w:rsidRPr="00DC0676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>30 Stück im Umkarton,</w:t>
            </w:r>
          </w:p>
          <w:p w14:paraId="04B603C2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>EAN: 5053307078765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DC0676">
              <w:rPr>
                <w:rFonts w:ascii="Arial" w:hAnsi="Arial" w:cs="Arial"/>
                <w:sz w:val="20"/>
                <w:szCs w:val="20"/>
              </w:rPr>
              <w:t xml:space="preserve">UVP.: 11,99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1800" w:type="dxa"/>
            <w:shd w:val="clear" w:color="auto" w:fill="FFFFFF" w:themeFill="background1"/>
          </w:tcPr>
          <w:p w14:paraId="55BAD4B6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B7F1C89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676AC7A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1C3B623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C2F332E" w14:textId="77777777" w:rsidR="00CB6B6C" w:rsidRPr="0099052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69CB5D13" w14:textId="77777777" w:rsidR="00CB6B6C" w:rsidRPr="002200A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9BE9B5D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B6B6C" w:rsidRPr="002200AE" w14:paraId="6CBB8D35" w14:textId="77777777" w:rsidTr="00CB6B6C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1E9388EA" w14:textId="77777777" w:rsidR="00CB6B6C" w:rsidRDefault="00CB6B6C" w:rsidP="00CB6B6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41794F9F" wp14:editId="03A78DA9">
                  <wp:simplePos x="0" y="0"/>
                  <wp:positionH relativeFrom="column">
                    <wp:posOffset>-7753</wp:posOffset>
                  </wp:positionH>
                  <wp:positionV relativeFrom="paragraph">
                    <wp:posOffset>41387</wp:posOffset>
                  </wp:positionV>
                  <wp:extent cx="1256043" cy="954593"/>
                  <wp:effectExtent l="0" t="0" r="1270" b="0"/>
                  <wp:wrapNone/>
                  <wp:docPr id="1135231706" name="Grafik 1" descr="Ein Bild, das Text, Spielzeug, Carto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231706" name="Grafik 1" descr="Ein Bild, das Text, Spielzeug, Cartoon enthält.&#10;&#10;KI-generierte Inhalte können fehlerhaft sein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43" cy="95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1CF84BE2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078772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UEFA CL MA EXTRA 2025/2026 TC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ECO PACK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(Mitte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02/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7C83CC87" w14:textId="77777777" w:rsidR="00CB6B6C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>39 Karten, darunter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676">
              <w:rPr>
                <w:rFonts w:ascii="Arial" w:hAnsi="Arial" w:cs="Arial"/>
                <w:sz w:val="20"/>
                <w:szCs w:val="20"/>
              </w:rPr>
              <w:t>• 2 neue und zufällige ELECTRIX LIMITED EDITION Karten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676">
              <w:rPr>
                <w:rFonts w:ascii="Arial" w:hAnsi="Arial" w:cs="Arial"/>
                <w:sz w:val="20"/>
                <w:szCs w:val="20"/>
              </w:rPr>
              <w:t xml:space="preserve">• 1 brandneue und exklusive </w:t>
            </w:r>
          </w:p>
          <w:p w14:paraId="674A566B" w14:textId="77777777" w:rsidR="00CB6B6C" w:rsidRPr="00DC0676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 xml:space="preserve">X-CALIBRE Karte (5 </w:t>
            </w:r>
            <w:r>
              <w:rPr>
                <w:rFonts w:ascii="Arial" w:hAnsi="Arial" w:cs="Arial"/>
                <w:sz w:val="20"/>
                <w:szCs w:val="20"/>
              </w:rPr>
              <w:t xml:space="preserve">Motive), </w:t>
            </w:r>
            <w:r w:rsidRPr="00DC0676">
              <w:rPr>
                <w:rFonts w:ascii="Arial" w:hAnsi="Arial" w:cs="Arial"/>
                <w:sz w:val="20"/>
                <w:szCs w:val="20"/>
              </w:rPr>
              <w:t xml:space="preserve">40 </w:t>
            </w:r>
            <w:r>
              <w:rPr>
                <w:rFonts w:ascii="Arial" w:hAnsi="Arial" w:cs="Arial"/>
                <w:sz w:val="20"/>
                <w:szCs w:val="20"/>
              </w:rPr>
              <w:t>St./UK</w:t>
            </w:r>
            <w:r w:rsidRPr="00DC0676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9E23EFC" w14:textId="77777777" w:rsidR="00CB6B6C" w:rsidRPr="00DC0676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DC0676">
              <w:rPr>
                <w:rFonts w:ascii="Arial" w:hAnsi="Arial" w:cs="Arial"/>
                <w:sz w:val="20"/>
                <w:szCs w:val="20"/>
              </w:rPr>
              <w:t>EAN: 5053307078772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DC0676">
              <w:rPr>
                <w:rFonts w:ascii="Arial" w:hAnsi="Arial" w:cs="Arial"/>
                <w:sz w:val="20"/>
                <w:szCs w:val="20"/>
              </w:rPr>
              <w:t xml:space="preserve">UVP.: 10,49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1800" w:type="dxa"/>
            <w:shd w:val="clear" w:color="auto" w:fill="FFFFFF" w:themeFill="background1"/>
          </w:tcPr>
          <w:p w14:paraId="6797038A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76FB59A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396A114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4AE1E5C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6CF7BB2" w14:textId="77777777" w:rsidR="00CB6B6C" w:rsidRPr="0099052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40C9586C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751EB46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B6B6C" w:rsidRPr="002200AE" w14:paraId="7CD536EC" w14:textId="77777777" w:rsidTr="00CB6B6C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72250D9B" w14:textId="77777777" w:rsidR="00CB6B6C" w:rsidRDefault="00CB6B6C" w:rsidP="00CB6B6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FD0FB79" wp14:editId="4DF23CCC">
                  <wp:simplePos x="0" y="0"/>
                  <wp:positionH relativeFrom="column">
                    <wp:posOffset>-7753</wp:posOffset>
                  </wp:positionH>
                  <wp:positionV relativeFrom="paragraph">
                    <wp:posOffset>57017</wp:posOffset>
                  </wp:positionV>
                  <wp:extent cx="1256043" cy="954593"/>
                  <wp:effectExtent l="0" t="0" r="1270" b="0"/>
                  <wp:wrapNone/>
                  <wp:docPr id="763178227" name="Grafik 1" descr="Ein Bild, das Text, Screenshot, Fly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178227" name="Grafik 1" descr="Ein Bild, das Text, Screenshot, Flyer enthält.&#10;&#10;KI-generierte Inhalte können fehlerhaft sein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43" cy="95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1287EDF8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078796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UEFA CL MA EXTRA 2025/2026 TC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MEGA MULTIPACK 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(Mitte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02/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03C103E9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>52 Karten, darunter</w:t>
            </w:r>
          </w:p>
          <w:p w14:paraId="1EBFB9B1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>• 3 neue und zufällige ELECTRIX LIMITED EDITION Karten</w:t>
            </w:r>
          </w:p>
          <w:p w14:paraId="3C43900C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 xml:space="preserve">• 1 neue </w: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Pr="008E4A18">
              <w:rPr>
                <w:rFonts w:ascii="Arial" w:hAnsi="Arial" w:cs="Arial"/>
                <w:sz w:val="20"/>
                <w:szCs w:val="20"/>
              </w:rPr>
              <w:t>exkl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E4A18">
              <w:rPr>
                <w:rFonts w:ascii="Arial" w:hAnsi="Arial" w:cs="Arial"/>
                <w:sz w:val="20"/>
                <w:szCs w:val="20"/>
              </w:rPr>
              <w:t xml:space="preserve"> PRO-VIEW SIGNATURE STYLE Karte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E4A18">
              <w:rPr>
                <w:rFonts w:ascii="Arial" w:hAnsi="Arial" w:cs="Arial"/>
                <w:sz w:val="20"/>
                <w:szCs w:val="20"/>
              </w:rPr>
              <w:t xml:space="preserve">30 </w:t>
            </w:r>
            <w:r>
              <w:rPr>
                <w:rFonts w:ascii="Arial" w:hAnsi="Arial" w:cs="Arial"/>
                <w:sz w:val="20"/>
                <w:szCs w:val="20"/>
              </w:rPr>
              <w:t>St./UK</w:t>
            </w:r>
          </w:p>
          <w:p w14:paraId="06F9E08C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>EAN: 5053307078796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E4A18">
              <w:rPr>
                <w:rFonts w:ascii="Arial" w:hAnsi="Arial" w:cs="Arial"/>
                <w:sz w:val="20"/>
                <w:szCs w:val="20"/>
              </w:rPr>
              <w:t xml:space="preserve">UVP.: 13,99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1800" w:type="dxa"/>
            <w:shd w:val="clear" w:color="auto" w:fill="FFFFFF" w:themeFill="background1"/>
          </w:tcPr>
          <w:p w14:paraId="3B281993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C69F785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84957FF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0C1B1B3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1CACE41" w14:textId="77777777" w:rsidR="00CB6B6C" w:rsidRPr="0099052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0C579697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738E5D1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B6B6C" w:rsidRPr="002200AE" w14:paraId="3DB999F2" w14:textId="77777777" w:rsidTr="00CB6B6C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1AA8FE30" w14:textId="77777777" w:rsidR="00CB6B6C" w:rsidRDefault="00CB6B6C" w:rsidP="00CB6B6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48E47C57" wp14:editId="611344FC">
                  <wp:simplePos x="0" y="0"/>
                  <wp:positionH relativeFrom="column">
                    <wp:posOffset>-7753</wp:posOffset>
                  </wp:positionH>
                  <wp:positionV relativeFrom="paragraph">
                    <wp:posOffset>88007</wp:posOffset>
                  </wp:positionV>
                  <wp:extent cx="1256043" cy="954593"/>
                  <wp:effectExtent l="0" t="0" r="1270" b="0"/>
                  <wp:wrapNone/>
                  <wp:docPr id="278418538" name="Grafik 1" descr="Ein Bild, das Text, Spielzeug, Carto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418538" name="Grafik 1" descr="Ein Bild, das Text, Spielzeug, Cartoon enthält.&#10;&#10;KI-generierte Inhalte können fehlerhaft sein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43" cy="95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602C340E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078802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AD5D4E8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UEFA CL MA EXTRA 2025/2026 TC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MEGA TIN 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(Mitte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02/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18557744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 xml:space="preserve">48 Karten pro </w:t>
            </w:r>
            <w:proofErr w:type="spellStart"/>
            <w:r w:rsidRPr="008E4A18">
              <w:rPr>
                <w:rFonts w:ascii="Arial" w:hAnsi="Arial" w:cs="Arial"/>
                <w:sz w:val="20"/>
                <w:szCs w:val="20"/>
              </w:rPr>
              <w:t>Mega</w:t>
            </w:r>
            <w:proofErr w:type="spellEnd"/>
            <w:r w:rsidRPr="008E4A18">
              <w:rPr>
                <w:rFonts w:ascii="Arial" w:hAnsi="Arial" w:cs="Arial"/>
                <w:sz w:val="20"/>
                <w:szCs w:val="20"/>
              </w:rPr>
              <w:t xml:space="preserve"> Tin, darunter</w:t>
            </w:r>
          </w:p>
          <w:p w14:paraId="21CD1AE9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>• 3 brandneue und exklusive LIMITED EDITION Karten</w:t>
            </w:r>
          </w:p>
          <w:p w14:paraId="548E20C1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>EAN: 5053307078802 (Dose)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E4A18">
              <w:rPr>
                <w:rFonts w:ascii="Arial" w:hAnsi="Arial" w:cs="Arial"/>
                <w:sz w:val="20"/>
                <w:szCs w:val="20"/>
              </w:rPr>
              <w:t>UVP.: 17,99 €</w:t>
            </w:r>
          </w:p>
        </w:tc>
        <w:tc>
          <w:tcPr>
            <w:tcW w:w="1800" w:type="dxa"/>
            <w:shd w:val="clear" w:color="auto" w:fill="FFFFFF" w:themeFill="background1"/>
          </w:tcPr>
          <w:p w14:paraId="6B8B6A39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E76EBF0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346514C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BA994CC" w14:textId="77777777" w:rsidR="00CB6B6C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BE14D4" w14:textId="77777777" w:rsidR="00CB6B6C" w:rsidRPr="0099052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2E31BDC4" w14:textId="77777777" w:rsidR="00CB6B6C" w:rsidRPr="007001FE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549DD3F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B6B6C" w:rsidRPr="002200AE" w14:paraId="46C66560" w14:textId="77777777" w:rsidTr="00CB6B6C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1453AD83" w14:textId="77777777" w:rsidR="00CB6B6C" w:rsidRDefault="00CB6B6C" w:rsidP="00CB6B6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3B005063" wp14:editId="3B4A6072">
                  <wp:simplePos x="0" y="0"/>
                  <wp:positionH relativeFrom="column">
                    <wp:posOffset>-7753</wp:posOffset>
                  </wp:positionH>
                  <wp:positionV relativeFrom="paragraph">
                    <wp:posOffset>48721</wp:posOffset>
                  </wp:positionV>
                  <wp:extent cx="1256043" cy="954593"/>
                  <wp:effectExtent l="0" t="0" r="1270" b="0"/>
                  <wp:wrapNone/>
                  <wp:docPr id="1790241022" name="Grafik 1" descr="Ein Bild, das Text, Spiel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241022" name="Grafik 1" descr="Ein Bild, das Text, Spiele enthält.&#10;&#10;KI-generierte Inhalte können fehlerhaft sein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43" cy="95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693430D6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078826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2426F11" w14:textId="77777777" w:rsidR="00CB6B6C" w:rsidRPr="00DC0676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UEFA CL MA EXTRA 2025/2026 TC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EXTRA X-TIN 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(Mitte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02/</w:t>
            </w:r>
            <w:r w:rsidRPr="00DC0676">
              <w:rPr>
                <w:rFonts w:ascii="Arial" w:hAnsi="Arial" w:cs="Arial"/>
                <w:b/>
                <w:bCs/>
                <w:sz w:val="20"/>
                <w:szCs w:val="20"/>
              </w:rPr>
              <w:t>2026)</w:t>
            </w:r>
          </w:p>
          <w:p w14:paraId="19AB932E" w14:textId="77777777" w:rsidR="00CB6B6C" w:rsidRPr="00307C1C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307C1C">
              <w:rPr>
                <w:rFonts w:ascii="Arial" w:hAnsi="Arial" w:cs="Arial"/>
                <w:sz w:val="20"/>
                <w:szCs w:val="20"/>
              </w:rPr>
              <w:t>66 Karten pro X-TIN, darunter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663A016F" w14:textId="77777777" w:rsidR="00CB6B6C" w:rsidRPr="008E4A18" w:rsidRDefault="00CB6B6C" w:rsidP="00CB6B6C">
            <w:pPr>
              <w:rPr>
                <w:rFonts w:ascii="Arial" w:hAnsi="Arial" w:cs="Arial"/>
                <w:sz w:val="20"/>
                <w:szCs w:val="20"/>
              </w:rPr>
            </w:pPr>
            <w:r w:rsidRPr="00307C1C">
              <w:rPr>
                <w:rFonts w:ascii="Arial" w:hAnsi="Arial" w:cs="Arial"/>
                <w:sz w:val="20"/>
                <w:szCs w:val="20"/>
              </w:rPr>
              <w:t>1 zufällige und exkl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307C1C">
              <w:rPr>
                <w:rFonts w:ascii="Arial" w:hAnsi="Arial" w:cs="Arial"/>
                <w:sz w:val="20"/>
                <w:szCs w:val="20"/>
              </w:rPr>
              <w:t xml:space="preserve">X GREATS </w:t>
            </w:r>
            <w:r>
              <w:rPr>
                <w:rFonts w:ascii="Arial" w:hAnsi="Arial" w:cs="Arial"/>
                <w:sz w:val="20"/>
                <w:szCs w:val="20"/>
              </w:rPr>
              <w:t>LE</w:t>
            </w:r>
            <w:r w:rsidRPr="00307C1C">
              <w:rPr>
                <w:rFonts w:ascii="Arial" w:hAnsi="Arial" w:cs="Arial"/>
                <w:sz w:val="20"/>
                <w:szCs w:val="20"/>
              </w:rPr>
              <w:t xml:space="preserve"> Karte</w:t>
            </w:r>
            <w:r>
              <w:rPr>
                <w:rFonts w:ascii="Arial" w:hAnsi="Arial" w:cs="Arial"/>
                <w:sz w:val="20"/>
                <w:szCs w:val="20"/>
              </w:rPr>
              <w:t xml:space="preserve">, mit Glück: </w:t>
            </w:r>
            <w:r w:rsidRPr="00307C1C">
              <w:rPr>
                <w:rFonts w:ascii="Arial" w:hAnsi="Arial" w:cs="Arial"/>
                <w:sz w:val="20"/>
                <w:szCs w:val="20"/>
              </w:rPr>
              <w:t>UCL DECADES RELIC-KARTEN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7C1C">
              <w:rPr>
                <w:rFonts w:ascii="Arial" w:hAnsi="Arial" w:cs="Arial"/>
                <w:sz w:val="20"/>
                <w:szCs w:val="20"/>
              </w:rPr>
              <w:t>• CHROME X EX</w:t>
            </w:r>
            <w:r>
              <w:rPr>
                <w:rFonts w:ascii="Arial" w:hAnsi="Arial" w:cs="Arial"/>
                <w:sz w:val="20"/>
                <w:szCs w:val="20"/>
              </w:rPr>
              <w:t xml:space="preserve">KL. </w:t>
            </w:r>
            <w:r w:rsidRPr="00307C1C">
              <w:rPr>
                <w:rFonts w:ascii="Arial" w:hAnsi="Arial" w:cs="Arial"/>
                <w:sz w:val="20"/>
                <w:szCs w:val="20"/>
              </w:rPr>
              <w:t>KARTE (#CX 10)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7C1C">
              <w:rPr>
                <w:rFonts w:ascii="Arial" w:hAnsi="Arial" w:cs="Arial"/>
                <w:sz w:val="20"/>
                <w:szCs w:val="20"/>
              </w:rPr>
              <w:t xml:space="preserve">• UCC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307C1C">
              <w:rPr>
                <w:rFonts w:ascii="Arial" w:hAnsi="Arial" w:cs="Arial"/>
                <w:sz w:val="20"/>
                <w:szCs w:val="20"/>
              </w:rPr>
              <w:t>KETCH CARDS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E4A18">
              <w:rPr>
                <w:rFonts w:ascii="Arial" w:hAnsi="Arial" w:cs="Arial"/>
                <w:sz w:val="20"/>
                <w:szCs w:val="20"/>
              </w:rPr>
              <w:t>24 Stück</w:t>
            </w:r>
            <w:r>
              <w:rPr>
                <w:rFonts w:ascii="Arial" w:hAnsi="Arial" w:cs="Arial"/>
                <w:sz w:val="20"/>
                <w:szCs w:val="20"/>
              </w:rPr>
              <w:t>/UK</w:t>
            </w:r>
          </w:p>
          <w:p w14:paraId="5A55E23A" w14:textId="77777777" w:rsidR="00CB6B6C" w:rsidRPr="008E4A18" w:rsidRDefault="00CB6B6C" w:rsidP="00CB6B6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A18">
              <w:rPr>
                <w:rFonts w:ascii="Arial" w:hAnsi="Arial" w:cs="Arial"/>
                <w:sz w:val="20"/>
                <w:szCs w:val="20"/>
              </w:rPr>
              <w:t>EAN: 5053307078826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E4A18">
              <w:rPr>
                <w:rFonts w:ascii="Arial" w:hAnsi="Arial" w:cs="Arial"/>
                <w:sz w:val="20"/>
                <w:szCs w:val="20"/>
              </w:rPr>
              <w:t xml:space="preserve">UVP.: 29,99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1800" w:type="dxa"/>
            <w:shd w:val="clear" w:color="auto" w:fill="FFFFFF" w:themeFill="background1"/>
          </w:tcPr>
          <w:p w14:paraId="2BD4C248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C2E1DA0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03331F5" w14:textId="77777777" w:rsidR="00CB6B6C" w:rsidRPr="00AF76B4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7104BA3" w14:textId="77777777" w:rsidR="00CB6B6C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327892" w14:textId="77777777" w:rsidR="00CB6B6C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4A18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  <w:p w14:paraId="3648300A" w14:textId="77777777" w:rsidR="00CB6B6C" w:rsidRDefault="00CB6B6C" w:rsidP="00CB6B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A67AF8D" w14:textId="77777777" w:rsidR="00CB6B6C" w:rsidRPr="002200AE" w:rsidRDefault="00CB6B6C" w:rsidP="00CB6B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61BACCD1" w14:textId="77777777" w:rsidR="00B55DE8" w:rsidRDefault="00B55DE8">
      <w:pPr>
        <w:rPr>
          <w:noProof/>
        </w:rPr>
      </w:pPr>
      <w:r>
        <w:rPr>
          <w:noProof/>
        </w:rPr>
        <w:br w:type="page"/>
      </w:r>
    </w:p>
    <w:p w14:paraId="5F3F7C3D" w14:textId="54B5394B" w:rsidR="00B55DE8" w:rsidRDefault="00FB5E0F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763DD05" wp14:editId="0F59DA2D">
            <wp:simplePos x="0" y="0"/>
            <wp:positionH relativeFrom="column">
              <wp:posOffset>-22699</wp:posOffset>
            </wp:positionH>
            <wp:positionV relativeFrom="paragraph">
              <wp:posOffset>0</wp:posOffset>
            </wp:positionV>
            <wp:extent cx="7556500" cy="10681335"/>
            <wp:effectExtent l="0" t="0" r="0" b="0"/>
            <wp:wrapNone/>
            <wp:docPr id="429212936" name="Grafik 2" descr="Ein Bild, das Text, Cartoon, Spiel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12936" name="Grafik 2" descr="Ein Bild, das Text, Cartoon, Spielzeug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B2329" w14:textId="0F5B65F8" w:rsidR="008E19CE" w:rsidRPr="00F93847" w:rsidRDefault="008E19CE" w:rsidP="00B55DE8"/>
    <w:sectPr w:rsidR="008E19CE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8B9"/>
    <w:rsid w:val="00014F91"/>
    <w:rsid w:val="000B3CF8"/>
    <w:rsid w:val="002200AE"/>
    <w:rsid w:val="002A469A"/>
    <w:rsid w:val="00307C1C"/>
    <w:rsid w:val="00311249"/>
    <w:rsid w:val="00352AA8"/>
    <w:rsid w:val="00493A7B"/>
    <w:rsid w:val="004A2991"/>
    <w:rsid w:val="004D0E88"/>
    <w:rsid w:val="004D7BFB"/>
    <w:rsid w:val="004E4AC7"/>
    <w:rsid w:val="004F3229"/>
    <w:rsid w:val="00552178"/>
    <w:rsid w:val="005F644D"/>
    <w:rsid w:val="00667442"/>
    <w:rsid w:val="006816A6"/>
    <w:rsid w:val="00694AA5"/>
    <w:rsid w:val="006B33E8"/>
    <w:rsid w:val="007001FE"/>
    <w:rsid w:val="00775FC7"/>
    <w:rsid w:val="007B2D22"/>
    <w:rsid w:val="00831DF7"/>
    <w:rsid w:val="008E19CE"/>
    <w:rsid w:val="008E4A18"/>
    <w:rsid w:val="0090367E"/>
    <w:rsid w:val="0099052E"/>
    <w:rsid w:val="009E1442"/>
    <w:rsid w:val="00A30BCB"/>
    <w:rsid w:val="00A81530"/>
    <w:rsid w:val="00AA6C58"/>
    <w:rsid w:val="00AF76B4"/>
    <w:rsid w:val="00B34E27"/>
    <w:rsid w:val="00B55DE8"/>
    <w:rsid w:val="00C24E63"/>
    <w:rsid w:val="00C46179"/>
    <w:rsid w:val="00CB6B6C"/>
    <w:rsid w:val="00D07751"/>
    <w:rsid w:val="00DA08B9"/>
    <w:rsid w:val="00DA1C9E"/>
    <w:rsid w:val="00DC0676"/>
    <w:rsid w:val="00EA6F88"/>
    <w:rsid w:val="00EB24AD"/>
    <w:rsid w:val="00EB6F34"/>
    <w:rsid w:val="00F2638C"/>
    <w:rsid w:val="00F93847"/>
    <w:rsid w:val="00FB5E0F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25E6"/>
  <w15:chartTrackingRefBased/>
  <w15:docId w15:val="{24884993-2BF1-0B4E-8224-CDA31A96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052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2</Pages>
  <Words>213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8</cp:revision>
  <cp:lastPrinted>2019-10-16T07:55:00Z</cp:lastPrinted>
  <dcterms:created xsi:type="dcterms:W3CDTF">2026-01-22T13:52:00Z</dcterms:created>
  <dcterms:modified xsi:type="dcterms:W3CDTF">2026-01-22T16:21:00Z</dcterms:modified>
</cp:coreProperties>
</file>