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text" w:horzAnchor="margin" w:tblpXSpec="center" w:tblpY="14826"/>
        <w:tblW w:w="10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58"/>
      </w:tblGrid>
      <w:tr w:rsidR="00F93847" w:rsidRPr="00F93847" w14:paraId="13F3566D" w14:textId="77777777" w:rsidTr="00A0183F">
        <w:trPr>
          <w:trHeight w:val="1324"/>
        </w:trPr>
        <w:tc>
          <w:tcPr>
            <w:tcW w:w="10858" w:type="dxa"/>
            <w:shd w:val="clear" w:color="auto" w:fill="FFFFFF" w:themeFill="background1"/>
          </w:tcPr>
          <w:p w14:paraId="08788E2F" w14:textId="4A3A7890" w:rsidR="00F93847" w:rsidRPr="00F93847" w:rsidRDefault="00755B3F" w:rsidP="00A018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12656"/>
        <w:tblW w:w="10795" w:type="dxa"/>
        <w:tblLook w:val="04A0" w:firstRow="1" w:lastRow="0" w:firstColumn="1" w:lastColumn="0" w:noHBand="0" w:noVBand="1"/>
      </w:tblPr>
      <w:tblGrid>
        <w:gridCol w:w="2122"/>
        <w:gridCol w:w="3993"/>
        <w:gridCol w:w="1800"/>
        <w:gridCol w:w="1440"/>
        <w:gridCol w:w="1440"/>
      </w:tblGrid>
      <w:tr w:rsidR="00082329" w14:paraId="555AA5A2" w14:textId="77777777" w:rsidTr="00CD5962">
        <w:trPr>
          <w:trHeight w:val="250"/>
        </w:trPr>
        <w:tc>
          <w:tcPr>
            <w:tcW w:w="2122" w:type="dxa"/>
            <w:shd w:val="clear" w:color="auto" w:fill="FFFFFF" w:themeFill="background1"/>
          </w:tcPr>
          <w:p w14:paraId="6FDCABE6" w14:textId="77777777" w:rsidR="00082329" w:rsidRPr="002200AE" w:rsidRDefault="00082329" w:rsidP="00CD59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993" w:type="dxa"/>
            <w:shd w:val="clear" w:color="auto" w:fill="FFFFFF" w:themeFill="background1"/>
          </w:tcPr>
          <w:p w14:paraId="7FBB8CF0" w14:textId="77777777" w:rsidR="00082329" w:rsidRPr="002200AE" w:rsidRDefault="00082329" w:rsidP="00CD59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591AD317" w14:textId="77777777" w:rsidR="00082329" w:rsidRPr="002200AE" w:rsidRDefault="00082329" w:rsidP="00CD59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7520F597" w14:textId="77777777" w:rsidR="00082329" w:rsidRPr="002200AE" w:rsidRDefault="00082329" w:rsidP="00CD59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0C7A92B3" w14:textId="77777777" w:rsidR="00082329" w:rsidRPr="002200AE" w:rsidRDefault="00082329" w:rsidP="00CD59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082329" w:rsidRPr="002200AE" w14:paraId="1FBBA9F2" w14:textId="77777777" w:rsidTr="00CD5962">
        <w:trPr>
          <w:trHeight w:val="269"/>
        </w:trPr>
        <w:tc>
          <w:tcPr>
            <w:tcW w:w="2122" w:type="dxa"/>
            <w:shd w:val="clear" w:color="auto" w:fill="FFFFFF" w:themeFill="background1"/>
          </w:tcPr>
          <w:p w14:paraId="11911212" w14:textId="77777777" w:rsidR="00082329" w:rsidRDefault="00082329" w:rsidP="00CD596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7D7366A7" wp14:editId="1B7BBDB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39907</wp:posOffset>
                  </wp:positionV>
                  <wp:extent cx="1226820" cy="940562"/>
                  <wp:effectExtent l="0" t="0" r="5080" b="0"/>
                  <wp:wrapNone/>
                  <wp:docPr id="1476816035" name="Grafik 1" descr="Ein Bild, das Spielzeug, Cartoon, Fiktion, Animierter Carto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816035" name="Grafik 1" descr="Ein Bild, das Spielzeug, Cartoon, Fiktion, Animierter Cartoon enthält.&#10;&#10;KI-generierte Inhalte können fehlerhaft sein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94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993" w:type="dxa"/>
            <w:shd w:val="clear" w:color="auto" w:fill="FFFFFF" w:themeFill="background1"/>
          </w:tcPr>
          <w:p w14:paraId="056EE454" w14:textId="57F37D5C" w:rsidR="00082329" w:rsidRPr="002200AE" w:rsidRDefault="00082329" w:rsidP="00CD59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2329">
              <w:rPr>
                <w:rFonts w:ascii="Arial" w:hAnsi="Arial" w:cs="Arial"/>
                <w:b/>
                <w:bCs/>
                <w:sz w:val="20"/>
                <w:szCs w:val="20"/>
              </w:rPr>
              <w:t>182594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A3A2F4E" w14:textId="77777777" w:rsidR="00082329" w:rsidRDefault="00082329" w:rsidP="00CD59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2329">
              <w:rPr>
                <w:rFonts w:ascii="Arial" w:hAnsi="Arial" w:cs="Arial"/>
                <w:b/>
                <w:bCs/>
                <w:sz w:val="20"/>
                <w:szCs w:val="20"/>
              </w:rPr>
              <w:t>Battle Bouncers Monster Madness</w:t>
            </w:r>
          </w:p>
          <w:p w14:paraId="75356D11" w14:textId="77777777" w:rsidR="00082329" w:rsidRPr="00082329" w:rsidRDefault="00082329" w:rsidP="00CD596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41er DISPLAY</w:t>
            </w:r>
          </w:p>
          <w:p w14:paraId="1DA62C0D" w14:textId="77777777" w:rsidR="00082329" w:rsidRPr="00082329" w:rsidRDefault="00082329" w:rsidP="00CD5962">
            <w:pPr>
              <w:rPr>
                <w:rFonts w:ascii="Arial" w:hAnsi="Arial" w:cs="Arial"/>
                <w:sz w:val="20"/>
                <w:szCs w:val="20"/>
              </w:rPr>
            </w:pPr>
            <w:r w:rsidRPr="00082329">
              <w:rPr>
                <w:rFonts w:ascii="Arial" w:hAnsi="Arial" w:cs="Arial"/>
                <w:sz w:val="20"/>
                <w:szCs w:val="20"/>
              </w:rPr>
              <w:t xml:space="preserve">41 </w:t>
            </w:r>
            <w:r>
              <w:rPr>
                <w:rFonts w:ascii="Arial" w:hAnsi="Arial" w:cs="Arial"/>
                <w:sz w:val="20"/>
                <w:szCs w:val="20"/>
              </w:rPr>
              <w:t>Packs/</w:t>
            </w:r>
            <w:r w:rsidRPr="00082329">
              <w:rPr>
                <w:rFonts w:ascii="Arial" w:hAnsi="Arial" w:cs="Arial"/>
                <w:sz w:val="20"/>
                <w:szCs w:val="20"/>
              </w:rPr>
              <w:t xml:space="preserve"> Display</w:t>
            </w:r>
            <w:r>
              <w:rPr>
                <w:rFonts w:ascii="Arial" w:hAnsi="Arial" w:cs="Arial"/>
                <w:sz w:val="20"/>
                <w:szCs w:val="20"/>
              </w:rPr>
              <w:t xml:space="preserve">, 30 </w:t>
            </w:r>
            <w:r w:rsidRPr="00082329">
              <w:rPr>
                <w:rFonts w:ascii="Arial" w:hAnsi="Arial" w:cs="Arial"/>
                <w:sz w:val="20"/>
                <w:szCs w:val="20"/>
              </w:rPr>
              <w:t>Display</w:t>
            </w:r>
            <w:r>
              <w:rPr>
                <w:rFonts w:ascii="Arial" w:hAnsi="Arial" w:cs="Arial"/>
                <w:sz w:val="20"/>
                <w:szCs w:val="20"/>
              </w:rPr>
              <w:t>/U</w:t>
            </w:r>
            <w:r w:rsidRPr="00082329">
              <w:rPr>
                <w:rFonts w:ascii="Arial" w:hAnsi="Arial" w:cs="Arial"/>
                <w:sz w:val="20"/>
                <w:szCs w:val="20"/>
              </w:rPr>
              <w:t>mkarton</w:t>
            </w:r>
          </w:p>
          <w:p w14:paraId="0AF4A067" w14:textId="77777777" w:rsidR="00082329" w:rsidRPr="00082329" w:rsidRDefault="00082329" w:rsidP="00CD5962">
            <w:pPr>
              <w:rPr>
                <w:rFonts w:ascii="Arial" w:hAnsi="Arial" w:cs="Arial"/>
                <w:sz w:val="20"/>
                <w:szCs w:val="20"/>
              </w:rPr>
            </w:pPr>
            <w:r w:rsidRPr="00082329">
              <w:rPr>
                <w:rFonts w:ascii="Arial" w:hAnsi="Arial" w:cs="Arial"/>
                <w:sz w:val="20"/>
                <w:szCs w:val="20"/>
              </w:rPr>
              <w:t>EAN: 4260223182594 (Display)</w:t>
            </w:r>
          </w:p>
          <w:p w14:paraId="65BA534D" w14:textId="77777777" w:rsidR="00082329" w:rsidRPr="00082329" w:rsidRDefault="00082329" w:rsidP="00CD5962">
            <w:pPr>
              <w:rPr>
                <w:rFonts w:ascii="Arial" w:hAnsi="Arial" w:cs="Arial"/>
                <w:sz w:val="20"/>
                <w:szCs w:val="20"/>
              </w:rPr>
            </w:pPr>
            <w:r w:rsidRPr="00082329">
              <w:rPr>
                <w:rFonts w:ascii="Arial" w:hAnsi="Arial" w:cs="Arial"/>
                <w:sz w:val="20"/>
                <w:szCs w:val="20"/>
              </w:rPr>
              <w:t>EAN: 4260223182600 (Beutel)</w:t>
            </w:r>
          </w:p>
          <w:p w14:paraId="381AA08B" w14:textId="77777777" w:rsidR="00082329" w:rsidRPr="002200AE" w:rsidRDefault="00082329" w:rsidP="00CD5962">
            <w:pPr>
              <w:rPr>
                <w:rFonts w:ascii="Arial" w:hAnsi="Arial" w:cs="Arial"/>
                <w:sz w:val="20"/>
                <w:szCs w:val="20"/>
              </w:rPr>
            </w:pPr>
            <w:r w:rsidRPr="00082329">
              <w:rPr>
                <w:rFonts w:ascii="Arial" w:hAnsi="Arial" w:cs="Arial"/>
                <w:sz w:val="20"/>
                <w:szCs w:val="20"/>
              </w:rPr>
              <w:t>UVP.: 1,50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708DB9BA" w14:textId="77777777" w:rsidR="00082329" w:rsidRPr="00AF76B4" w:rsidRDefault="00082329" w:rsidP="00CD59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611938F" w14:textId="53048921" w:rsidR="00082329" w:rsidRPr="007001FE" w:rsidRDefault="00082329" w:rsidP="00CD59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6B567B89" w14:textId="77777777" w:rsidR="00082329" w:rsidRPr="007001FE" w:rsidRDefault="00082329" w:rsidP="00CD59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94FC3E5" w14:textId="331D2643" w:rsidR="00082329" w:rsidRPr="002200AE" w:rsidRDefault="00082329" w:rsidP="00CD59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041B2088" w14:textId="77777777" w:rsidR="00082329" w:rsidRPr="002200AE" w:rsidRDefault="00082329" w:rsidP="00CD596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7638" w:tblpY="421"/>
        <w:tblW w:w="3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4"/>
      </w:tblGrid>
      <w:tr w:rsidR="00CD5962" w:rsidRPr="002B4167" w14:paraId="14FB2E16" w14:textId="77777777" w:rsidTr="00CD5962">
        <w:trPr>
          <w:trHeight w:val="1325"/>
        </w:trPr>
        <w:tc>
          <w:tcPr>
            <w:tcW w:w="3764" w:type="dxa"/>
            <w:shd w:val="clear" w:color="auto" w:fill="FFFFFF" w:themeFill="background1"/>
          </w:tcPr>
          <w:p w14:paraId="19B2ABAC" w14:textId="6E0F8AD7" w:rsidR="00CD5962" w:rsidRPr="002B4167" w:rsidRDefault="00CA7733" w:rsidP="00CD5962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BC397D5" wp14:editId="31F45772">
                  <wp:simplePos x="0" y="0"/>
                  <wp:positionH relativeFrom="column">
                    <wp:posOffset>-4940935</wp:posOffset>
                  </wp:positionH>
                  <wp:positionV relativeFrom="paragraph">
                    <wp:posOffset>-268605</wp:posOffset>
                  </wp:positionV>
                  <wp:extent cx="7567321" cy="10695147"/>
                  <wp:effectExtent l="0" t="0" r="1905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321" cy="1069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5962"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76709B0E" w14:textId="578D7E75" w:rsidR="00CD5962" w:rsidRPr="002B4167" w:rsidRDefault="00CD5962" w:rsidP="00CD5962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58F9636B" w14:textId="77777777" w:rsidR="00CD5962" w:rsidRPr="002B4167" w:rsidRDefault="00CD5962" w:rsidP="00CD5962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7267D8F5" w14:textId="77777777" w:rsidR="00CD5962" w:rsidRPr="002B4167" w:rsidRDefault="00CD5962" w:rsidP="00CD5962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7A402AE6" w14:textId="77777777" w:rsidR="00CA7733" w:rsidRDefault="00CA7733" w:rsidP="002200AE">
      <w:pPr>
        <w:ind w:left="-851" w:right="-857"/>
      </w:pPr>
    </w:p>
    <w:p w14:paraId="35CBD7CD" w14:textId="251C133C" w:rsidR="00CA7733" w:rsidRDefault="00CA7733">
      <w:r>
        <w:br w:type="page"/>
      </w:r>
    </w:p>
    <w:p w14:paraId="27C6414B" w14:textId="4731C2CC" w:rsidR="001A1233" w:rsidRPr="00F93847" w:rsidRDefault="00D3052B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B0AD9A9" wp14:editId="282E83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5090" cy="10695147"/>
            <wp:effectExtent l="0" t="0" r="4445" b="0"/>
            <wp:wrapNone/>
            <wp:docPr id="35063429" name="Grafik 35063429" descr="Ein Bild, das Text, Screenshot, Webseit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3429" name="Grafik 35063429" descr="Ein Bild, das Text, Screenshot, Webseite, Computersymbol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90" cy="10695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233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3F"/>
    <w:rsid w:val="00014F91"/>
    <w:rsid w:val="00082329"/>
    <w:rsid w:val="000B3CF8"/>
    <w:rsid w:val="001A1233"/>
    <w:rsid w:val="00215D7D"/>
    <w:rsid w:val="002200AE"/>
    <w:rsid w:val="00252534"/>
    <w:rsid w:val="00271058"/>
    <w:rsid w:val="002A469A"/>
    <w:rsid w:val="00311249"/>
    <w:rsid w:val="00322767"/>
    <w:rsid w:val="00352AA8"/>
    <w:rsid w:val="00493A7B"/>
    <w:rsid w:val="00493BDE"/>
    <w:rsid w:val="004A2991"/>
    <w:rsid w:val="004D7BFB"/>
    <w:rsid w:val="004F3229"/>
    <w:rsid w:val="00533F39"/>
    <w:rsid w:val="00552178"/>
    <w:rsid w:val="0066541B"/>
    <w:rsid w:val="006816A6"/>
    <w:rsid w:val="00694AA5"/>
    <w:rsid w:val="006B33E8"/>
    <w:rsid w:val="006E7F00"/>
    <w:rsid w:val="007001FE"/>
    <w:rsid w:val="00755B3F"/>
    <w:rsid w:val="00831DF7"/>
    <w:rsid w:val="009E1442"/>
    <w:rsid w:val="00A0183F"/>
    <w:rsid w:val="00AA6C58"/>
    <w:rsid w:val="00AF76B4"/>
    <w:rsid w:val="00B34E27"/>
    <w:rsid w:val="00BC5899"/>
    <w:rsid w:val="00C24E63"/>
    <w:rsid w:val="00CA7733"/>
    <w:rsid w:val="00CD5962"/>
    <w:rsid w:val="00D07751"/>
    <w:rsid w:val="00D3052B"/>
    <w:rsid w:val="00E36932"/>
    <w:rsid w:val="00EB6F34"/>
    <w:rsid w:val="00F8643F"/>
    <w:rsid w:val="00F93847"/>
    <w:rsid w:val="00FF159A"/>
    <w:rsid w:val="00FF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19DDA"/>
  <w15:chartTrackingRefBased/>
  <w15:docId w15:val="{204083F2-6194-4840-8526-E542D599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2</Pages>
  <Words>43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2</cp:revision>
  <cp:lastPrinted>2019-10-16T07:55:00Z</cp:lastPrinted>
  <dcterms:created xsi:type="dcterms:W3CDTF">2025-07-22T12:20:00Z</dcterms:created>
  <dcterms:modified xsi:type="dcterms:W3CDTF">2025-07-22T12:20:00Z</dcterms:modified>
</cp:coreProperties>
</file>