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vertAnchor="text" w:horzAnchor="margin" w:tblpXSpec="center" w:tblpY="14577"/>
        <w:tblW w:w="10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3"/>
      </w:tblGrid>
      <w:tr w:rsidR="00F93847" w:rsidRPr="00F93847" w14:paraId="1C111E06" w14:textId="77777777" w:rsidTr="00CE1CD1">
        <w:trPr>
          <w:trHeight w:val="1396"/>
        </w:trPr>
        <w:tc>
          <w:tcPr>
            <w:tcW w:w="10893" w:type="dxa"/>
            <w:shd w:val="clear" w:color="auto" w:fill="FFFFFF" w:themeFill="background1"/>
          </w:tcPr>
          <w:p w14:paraId="64F81381" w14:textId="20FAA103" w:rsidR="00F93847" w:rsidRPr="00CB5E62" w:rsidRDefault="00CB5E62" w:rsidP="00CE1C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5E62">
              <w:rPr>
                <w:rFonts w:ascii="Arial" w:hAnsi="Arial" w:cs="Arial"/>
                <w:sz w:val="20"/>
                <w:szCs w:val="20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12197"/>
        <w:tblW w:w="10843" w:type="dxa"/>
        <w:tblLook w:val="04A0" w:firstRow="1" w:lastRow="0" w:firstColumn="1" w:lastColumn="0" w:noHBand="0" w:noVBand="1"/>
      </w:tblPr>
      <w:tblGrid>
        <w:gridCol w:w="2345"/>
        <w:gridCol w:w="3915"/>
        <w:gridCol w:w="1691"/>
        <w:gridCol w:w="1446"/>
        <w:gridCol w:w="1446"/>
      </w:tblGrid>
      <w:tr w:rsidR="00552178" w14:paraId="63191022" w14:textId="77777777" w:rsidTr="00A61249">
        <w:trPr>
          <w:trHeight w:val="303"/>
        </w:trPr>
        <w:tc>
          <w:tcPr>
            <w:tcW w:w="2345" w:type="dxa"/>
            <w:shd w:val="clear" w:color="auto" w:fill="FFFFFF" w:themeFill="background1"/>
          </w:tcPr>
          <w:p w14:paraId="57B97DB5" w14:textId="0AB9A72E" w:rsidR="00F93847" w:rsidRPr="002200AE" w:rsidRDefault="00F93847" w:rsidP="00DB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915" w:type="dxa"/>
            <w:shd w:val="clear" w:color="auto" w:fill="FFFFFF" w:themeFill="background1"/>
          </w:tcPr>
          <w:p w14:paraId="02186512" w14:textId="77777777" w:rsidR="00F93847" w:rsidRPr="002200AE" w:rsidRDefault="00F93847" w:rsidP="00DB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691" w:type="dxa"/>
            <w:shd w:val="clear" w:color="auto" w:fill="FFFFFF" w:themeFill="background1"/>
          </w:tcPr>
          <w:p w14:paraId="7CEA0E9F" w14:textId="77777777" w:rsidR="00F93847" w:rsidRPr="002200AE" w:rsidRDefault="00F93847" w:rsidP="00DB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6" w:type="dxa"/>
            <w:shd w:val="clear" w:color="auto" w:fill="FFFFFF" w:themeFill="background1"/>
          </w:tcPr>
          <w:p w14:paraId="3A3FD49D" w14:textId="77777777" w:rsidR="00F93847" w:rsidRPr="002200AE" w:rsidRDefault="00F93847" w:rsidP="00DB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6" w:type="dxa"/>
            <w:shd w:val="clear" w:color="auto" w:fill="FFFFFF" w:themeFill="background1"/>
          </w:tcPr>
          <w:p w14:paraId="3DCC5657" w14:textId="571E4A9E" w:rsidR="00F93847" w:rsidRPr="002200AE" w:rsidRDefault="00F93847" w:rsidP="00DB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552178" w:rsidRPr="002200AE" w14:paraId="3F0E50AA" w14:textId="77777777" w:rsidTr="00A61249">
        <w:trPr>
          <w:trHeight w:val="326"/>
        </w:trPr>
        <w:tc>
          <w:tcPr>
            <w:tcW w:w="2345" w:type="dxa"/>
            <w:shd w:val="clear" w:color="auto" w:fill="FFFFFF" w:themeFill="background1"/>
          </w:tcPr>
          <w:p w14:paraId="41423054" w14:textId="0F4F5433" w:rsidR="00FF159A" w:rsidRDefault="00A61249" w:rsidP="00DB5A9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2867017" wp14:editId="35A449B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17689</wp:posOffset>
                  </wp:positionV>
                  <wp:extent cx="1267460" cy="963295"/>
                  <wp:effectExtent l="0" t="0" r="2540" b="190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178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915" w:type="dxa"/>
            <w:shd w:val="clear" w:color="auto" w:fill="FFFFFF" w:themeFill="background1"/>
          </w:tcPr>
          <w:p w14:paraId="2344EDB2" w14:textId="437B1DCA" w:rsidR="007001FE" w:rsidRPr="00CE1CD1" w:rsidRDefault="00A61249" w:rsidP="00DB5A9D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1CD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182549</w:t>
            </w:r>
          </w:p>
          <w:p w14:paraId="5FA373A0" w14:textId="05C0CE74" w:rsidR="00DB5A9D" w:rsidRPr="00CE1CD1" w:rsidRDefault="00A61249" w:rsidP="00DB5A9D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1CD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Crocodiles</w:t>
            </w:r>
            <w:r w:rsidR="00006C90" w:rsidRPr="00CE1CD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DB5A9D" w:rsidRPr="00CE1CD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- Planet WOW </w:t>
            </w:r>
            <w:r w:rsidR="00006C90" w:rsidRPr="00CE1CD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</w:t>
            </w:r>
            <w:r w:rsidRPr="00CE1CD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31.1.2025</w:t>
            </w:r>
            <w:r w:rsidR="00006C90" w:rsidRPr="00CE1CD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  <w:p w14:paraId="386683DD" w14:textId="0C09859B" w:rsidR="00FF159A" w:rsidRPr="00CE1CD1" w:rsidRDefault="00DB5A9D" w:rsidP="00A612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t xml:space="preserve">20 </w:t>
            </w:r>
            <w:proofErr w:type="spellStart"/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t>Tüten</w:t>
            </w:r>
            <w:proofErr w:type="spellEnd"/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 20-fach </w:t>
            </w:r>
            <w:proofErr w:type="spellStart"/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t>sortiert</w:t>
            </w:r>
            <w:proofErr w:type="spellEnd"/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</w:t>
            </w:r>
            <w:r w:rsidR="00A61249" w:rsidRPr="00CE1CD1">
              <w:rPr>
                <w:rFonts w:ascii="Arial" w:hAnsi="Arial" w:cs="Arial"/>
                <w:sz w:val="20"/>
                <w:szCs w:val="20"/>
                <w:lang w:val="en-US"/>
              </w:rPr>
              <w:t xml:space="preserve">4260223182549 </w:t>
            </w:r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t>(Display)</w:t>
            </w:r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</w:t>
            </w:r>
            <w:r w:rsidR="00A61249" w:rsidRPr="00CE1CD1">
              <w:rPr>
                <w:rFonts w:ascii="Arial" w:hAnsi="Arial" w:cs="Arial"/>
                <w:sz w:val="20"/>
                <w:szCs w:val="20"/>
                <w:lang w:val="en-US"/>
              </w:rPr>
              <w:t xml:space="preserve">4260223182556 </w:t>
            </w:r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t>(Beutel)</w:t>
            </w:r>
            <w:r w:rsidRPr="00CE1CD1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UVP.: </w:t>
            </w:r>
            <w:r w:rsidR="00A61249" w:rsidRPr="00CE1CD1">
              <w:rPr>
                <w:rFonts w:ascii="Arial" w:hAnsi="Arial" w:cs="Arial"/>
                <w:sz w:val="20"/>
                <w:szCs w:val="20"/>
                <w:lang w:val="en-US"/>
              </w:rPr>
              <w:t>4,49 €</w:t>
            </w:r>
          </w:p>
        </w:tc>
        <w:tc>
          <w:tcPr>
            <w:tcW w:w="1691" w:type="dxa"/>
            <w:shd w:val="clear" w:color="auto" w:fill="FFFFFF" w:themeFill="background1"/>
          </w:tcPr>
          <w:p w14:paraId="4FDD7978" w14:textId="643213FA" w:rsidR="00FF159A" w:rsidRPr="00E546CA" w:rsidRDefault="00FF159A" w:rsidP="00DB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EE36DAB" w14:textId="69465593" w:rsidR="00FF159A" w:rsidRPr="007001FE" w:rsidRDefault="00FF159A" w:rsidP="00CE1C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 </w:t>
            </w:r>
            <w:r w:rsidR="007001FE"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Display</w:t>
            </w:r>
          </w:p>
        </w:tc>
        <w:tc>
          <w:tcPr>
            <w:tcW w:w="1446" w:type="dxa"/>
            <w:shd w:val="clear" w:color="auto" w:fill="FFFFFF" w:themeFill="background1"/>
          </w:tcPr>
          <w:p w14:paraId="65F315CE" w14:textId="21627B3C" w:rsidR="00FF159A" w:rsidRPr="007001FE" w:rsidRDefault="00FF159A" w:rsidP="00DB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59B31931" w14:textId="6532AD04" w:rsidR="00FF159A" w:rsidRPr="002200AE" w:rsidRDefault="00FF159A" w:rsidP="00CE1C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6" w:type="dxa"/>
            <w:shd w:val="clear" w:color="auto" w:fill="FFFFFF" w:themeFill="background1"/>
          </w:tcPr>
          <w:p w14:paraId="46DA4823" w14:textId="6ED87465" w:rsidR="00FF159A" w:rsidRPr="002200AE" w:rsidRDefault="00FF159A" w:rsidP="00DB5A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7921" w:tblpY="537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CB5E62" w:rsidRPr="002B4167" w14:paraId="25EFBFC6" w14:textId="77777777" w:rsidTr="009C4BBD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6DA7EF17" w14:textId="77777777" w:rsidR="00CB5E62" w:rsidRPr="002B4167" w:rsidRDefault="00CB5E62" w:rsidP="009C4BB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5E8C47F4" w14:textId="77777777" w:rsidR="00CB5E62" w:rsidRPr="002B4167" w:rsidRDefault="00CB5E62" w:rsidP="009C4BB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46B14C8F" w14:textId="77777777" w:rsidR="00CB5E62" w:rsidRPr="002B4167" w:rsidRDefault="00CB5E62" w:rsidP="009C4BB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1AD2D987" w14:textId="77777777" w:rsidR="00CB5E62" w:rsidRPr="002B4167" w:rsidRDefault="00CB5E62" w:rsidP="009C4BB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32A2FFE9" w14:textId="5C6378CA" w:rsidR="003828E9" w:rsidRDefault="0032017E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BA5E1E" wp14:editId="002348FC">
            <wp:simplePos x="0" y="0"/>
            <wp:positionH relativeFrom="column">
              <wp:posOffset>0</wp:posOffset>
            </wp:positionH>
            <wp:positionV relativeFrom="paragraph">
              <wp:posOffset>-8164</wp:posOffset>
            </wp:positionV>
            <wp:extent cx="7556499" cy="10679853"/>
            <wp:effectExtent l="0" t="0" r="635" b="1270"/>
            <wp:wrapNone/>
            <wp:docPr id="1629607162" name="Grafik 162960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07162" name="Grafik 16296071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7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3B3A8" w14:textId="49F879BF" w:rsidR="003828E9" w:rsidRDefault="003828E9" w:rsidP="00006C90">
      <w:pPr>
        <w:spacing w:before="240"/>
      </w:pPr>
      <w:r>
        <w:br w:type="page"/>
      </w:r>
    </w:p>
    <w:p w14:paraId="23395D74" w14:textId="2628DB83" w:rsidR="00AB7387" w:rsidRPr="00F93847" w:rsidRDefault="003828E9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7A02F1" wp14:editId="6449A6A1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7556427" cy="10681333"/>
            <wp:effectExtent l="0" t="0" r="63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27" cy="1068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7387" w:rsidRPr="00F93847" w:rsidSect="00C737F4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D47"/>
    <w:rsid w:val="00006C90"/>
    <w:rsid w:val="00014F91"/>
    <w:rsid w:val="00061405"/>
    <w:rsid w:val="000B3CF8"/>
    <w:rsid w:val="002200AE"/>
    <w:rsid w:val="002A469A"/>
    <w:rsid w:val="00311249"/>
    <w:rsid w:val="0032017E"/>
    <w:rsid w:val="00352AA8"/>
    <w:rsid w:val="003828E9"/>
    <w:rsid w:val="003F21C9"/>
    <w:rsid w:val="00404A6C"/>
    <w:rsid w:val="00493A7B"/>
    <w:rsid w:val="004A2991"/>
    <w:rsid w:val="004D31D3"/>
    <w:rsid w:val="004D7BFB"/>
    <w:rsid w:val="004F3229"/>
    <w:rsid w:val="00552178"/>
    <w:rsid w:val="00580D47"/>
    <w:rsid w:val="006816A6"/>
    <w:rsid w:val="00694AA5"/>
    <w:rsid w:val="006B312E"/>
    <w:rsid w:val="006B33E8"/>
    <w:rsid w:val="006D624F"/>
    <w:rsid w:val="006D7614"/>
    <w:rsid w:val="007001FE"/>
    <w:rsid w:val="00802C1D"/>
    <w:rsid w:val="00831DF7"/>
    <w:rsid w:val="008A6B5F"/>
    <w:rsid w:val="00962A66"/>
    <w:rsid w:val="009E1442"/>
    <w:rsid w:val="00A61249"/>
    <w:rsid w:val="00AA6C58"/>
    <w:rsid w:val="00AB7387"/>
    <w:rsid w:val="00AF76B4"/>
    <w:rsid w:val="00B34E27"/>
    <w:rsid w:val="00BB35A4"/>
    <w:rsid w:val="00C24E63"/>
    <w:rsid w:val="00C737F4"/>
    <w:rsid w:val="00CB5E62"/>
    <w:rsid w:val="00CD12E5"/>
    <w:rsid w:val="00CE1CD1"/>
    <w:rsid w:val="00D07751"/>
    <w:rsid w:val="00D67547"/>
    <w:rsid w:val="00DA7CBA"/>
    <w:rsid w:val="00DB5A9D"/>
    <w:rsid w:val="00E25F6E"/>
    <w:rsid w:val="00E546CA"/>
    <w:rsid w:val="00EB6F34"/>
    <w:rsid w:val="00F45194"/>
    <w:rsid w:val="00F93847"/>
    <w:rsid w:val="00FC5A02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C3159"/>
  <w15:chartTrackingRefBased/>
  <w15:docId w15:val="{05C29E19-B5DA-EB4D-8AC3-EB8B4C3FB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006C9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1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7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9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6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4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5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4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3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0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7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5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3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inermann/Documents/Word%20Vorlagen/Vorlage-E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Vorlage-EH.dotx</Template>
  <TotalTime>0</TotalTime>
  <Pages>2</Pages>
  <Words>42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5</cp:revision>
  <cp:lastPrinted>2024-01-29T11:01:00Z</cp:lastPrinted>
  <dcterms:created xsi:type="dcterms:W3CDTF">2025-01-28T10:26:00Z</dcterms:created>
  <dcterms:modified xsi:type="dcterms:W3CDTF">2025-01-28T13:45:00Z</dcterms:modified>
</cp:coreProperties>
</file>