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14577"/>
        <w:tblW w:w="10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7"/>
      </w:tblGrid>
      <w:tr w:rsidR="00F93847" w:rsidRPr="00F93847" w14:paraId="1E89A418" w14:textId="77777777" w:rsidTr="00356901">
        <w:trPr>
          <w:trHeight w:val="1406"/>
        </w:trPr>
        <w:tc>
          <w:tcPr>
            <w:tcW w:w="10827" w:type="dxa"/>
            <w:shd w:val="clear" w:color="auto" w:fill="FFFFFF" w:themeFill="background1"/>
          </w:tcPr>
          <w:p w14:paraId="6EF094CE" w14:textId="691576F2" w:rsidR="00F93847" w:rsidRPr="00F5157D" w:rsidRDefault="00F5157D" w:rsidP="00356901">
            <w:pPr>
              <w:jc w:val="center"/>
              <w:rPr>
                <w:rFonts w:ascii="Arial" w:hAnsi="Arial" w:cs="Arial"/>
              </w:rPr>
            </w:pPr>
            <w:r w:rsidRPr="00F5157D"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3829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C0088C" w14:paraId="3AC485C7" w14:textId="77777777" w:rsidTr="00E34CE9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12A63FF4" w14:textId="77777777" w:rsidR="00C0088C" w:rsidRPr="002200AE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0EF035A8" w14:textId="77777777" w:rsidR="00C0088C" w:rsidRPr="002200AE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3047227B" w14:textId="77777777" w:rsidR="00C0088C" w:rsidRPr="002200AE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3402A838" w14:textId="77777777" w:rsidR="00C0088C" w:rsidRPr="002200AE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64FC3685" w14:textId="77777777" w:rsidR="00C0088C" w:rsidRPr="002200AE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C0088C" w:rsidRPr="002200AE" w14:paraId="2DBD03CB" w14:textId="77777777" w:rsidTr="00E34CE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204CE7A1" w14:textId="77777777" w:rsidR="00C0088C" w:rsidRPr="002200AE" w:rsidRDefault="00C0088C" w:rsidP="00E34C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111556E" wp14:editId="50AAA2A3">
                  <wp:simplePos x="0" y="0"/>
                  <wp:positionH relativeFrom="column">
                    <wp:posOffset>-23735</wp:posOffset>
                  </wp:positionH>
                  <wp:positionV relativeFrom="paragraph">
                    <wp:posOffset>29725</wp:posOffset>
                  </wp:positionV>
                  <wp:extent cx="1374140" cy="1072337"/>
                  <wp:effectExtent l="0" t="0" r="0" b="0"/>
                  <wp:wrapNone/>
                  <wp:docPr id="1683584195" name="Grafik 1" descr="Ein Bild, das Text, Grafikdesign, Flyer, Box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84195" name="Grafik 1" descr="Ein Bild, das Text, Grafikdesign, Flyer, Box enthält.&#10;&#10;Automatisch generierte Beschreibu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27" cy="108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415ED824" w14:textId="39D2E65A" w:rsidR="00C0088C" w:rsidRPr="00B1274D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009736 </w:t>
            </w:r>
          </w:p>
          <w:p w14:paraId="6E96AFF2" w14:textId="77777777" w:rsidR="00C0088C" w:rsidRPr="00B1274D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Top Class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2024 - Display</w:t>
            </w:r>
          </w:p>
          <w:p w14:paraId="25E8D312" w14:textId="77777777" w:rsidR="00C0088C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 xml:space="preserve">24 Booster </w:t>
            </w:r>
            <w:proofErr w:type="spellStart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 (</w:t>
            </w:r>
            <w:proofErr w:type="gramStart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proofErr w:type="gramEnd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 xml:space="preserve"> 8 </w:t>
            </w:r>
            <w:proofErr w:type="spellStart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6FF632A0" w14:textId="77777777" w:rsidR="00C0088C" w:rsidRPr="00B1274D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 xml:space="preserve">14 Display pro </w:t>
            </w:r>
            <w:proofErr w:type="spellStart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</w:p>
          <w:p w14:paraId="53012334" w14:textId="77777777" w:rsidR="00C0088C" w:rsidRPr="00B1274D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>EAN: 80517080009736 (Display)</w:t>
            </w:r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br/>
              <w:t>EAN: 4143688202000 (dt. Booster) EAN: 8051708009729 (int.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1274D">
              <w:rPr>
                <w:rFonts w:ascii="Arial" w:hAnsi="Arial" w:cs="Arial"/>
                <w:sz w:val="20"/>
                <w:szCs w:val="20"/>
                <w:lang w:val="en-US"/>
              </w:rPr>
              <w:t xml:space="preserve">Booster) UVP.: 2,00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6DB05E20" w14:textId="77777777" w:rsidR="00C0088C" w:rsidRPr="00AF76B4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DE09222" w14:textId="61B2DBA1" w:rsidR="00C0088C" w:rsidRPr="00B1274D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3B52F273" w14:textId="77777777" w:rsidR="00C0088C" w:rsidRPr="007001FE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B816B9A" w14:textId="00F556B4" w:rsidR="00C0088C" w:rsidRPr="00356901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3F09DA6C" w14:textId="77777777" w:rsidR="00C0088C" w:rsidRPr="002200AE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80D3527" w14:textId="77777777" w:rsidR="00C0088C" w:rsidRPr="002200AE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0088C" w:rsidRPr="002200AE" w14:paraId="14E98B44" w14:textId="77777777" w:rsidTr="00E34CE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7474881" w14:textId="10DE081B" w:rsidR="00C0088C" w:rsidRDefault="00C0088C" w:rsidP="00E34CE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1A6D610F" wp14:editId="1FD95AA5">
                  <wp:simplePos x="0" y="0"/>
                  <wp:positionH relativeFrom="column">
                    <wp:posOffset>-23735</wp:posOffset>
                  </wp:positionH>
                  <wp:positionV relativeFrom="paragraph">
                    <wp:posOffset>35775</wp:posOffset>
                  </wp:positionV>
                  <wp:extent cx="1252800" cy="952128"/>
                  <wp:effectExtent l="0" t="0" r="5080" b="635"/>
                  <wp:wrapNone/>
                  <wp:docPr id="812636492" name="Grafik 5" descr="Ein Bild, das Text, Menschliches Gesicht, Flyer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36492" name="Grafik 5" descr="Ein Bild, das Text, Menschliches Gesicht, Flyer, Grafikdesign enthält.&#10;&#10;Automatisch generierte Beschreibu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22" cy="97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14B55AD4" w14:textId="6ADBDDCA" w:rsidR="00C0088C" w:rsidRPr="00757A26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57A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312990 </w:t>
            </w:r>
          </w:p>
          <w:p w14:paraId="0C6A21F4" w14:textId="77777777" w:rsidR="00C0088C" w:rsidRPr="00B1274D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Top Class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2024 - Starter</w:t>
            </w:r>
          </w:p>
          <w:p w14:paraId="5EA54430" w14:textId="77777777" w:rsidR="00C0088C" w:rsidRPr="00757A26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rdner</w:t>
            </w:r>
            <w:proofErr w:type="spellEnd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+ 3 Booster Packs + Checklist Poster + 2 </w:t>
            </w:r>
            <w:proofErr w:type="spellStart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Holo</w:t>
            </w:r>
            <w:proofErr w:type="spellEnd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Giant Cards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25 </w:t>
            </w:r>
            <w:proofErr w:type="spellStart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Stück</w:t>
            </w:r>
            <w:proofErr w:type="spellEnd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0535C846" w14:textId="77777777" w:rsidR="00C0088C" w:rsidRDefault="00C0088C" w:rsidP="00E34CE9">
            <w:pPr>
              <w:rPr>
                <w:rFonts w:ascii="Arial" w:hAnsi="Arial" w:cs="Arial"/>
                <w:sz w:val="20"/>
                <w:szCs w:val="20"/>
              </w:rPr>
            </w:pPr>
            <w:r w:rsidRPr="00757A26">
              <w:rPr>
                <w:rFonts w:ascii="Arial" w:hAnsi="Arial" w:cs="Arial"/>
                <w:sz w:val="20"/>
                <w:szCs w:val="20"/>
              </w:rPr>
              <w:t xml:space="preserve">EAN: 4143688312990 </w:t>
            </w:r>
          </w:p>
          <w:p w14:paraId="7B50C8F1" w14:textId="77777777" w:rsidR="00C0088C" w:rsidRPr="00757A26" w:rsidRDefault="00C0088C" w:rsidP="00E34CE9">
            <w:pPr>
              <w:rPr>
                <w:rFonts w:ascii="Arial" w:hAnsi="Arial" w:cs="Arial"/>
                <w:sz w:val="20"/>
                <w:szCs w:val="20"/>
              </w:rPr>
            </w:pPr>
            <w:r w:rsidRPr="00757A26">
              <w:rPr>
                <w:rFonts w:ascii="Arial" w:hAnsi="Arial" w:cs="Arial"/>
                <w:sz w:val="20"/>
                <w:szCs w:val="20"/>
              </w:rPr>
              <w:t xml:space="preserve">UVP.: 12,90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6539C97F" w14:textId="77777777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F40864" w14:textId="03DC212D" w:rsidR="00356901" w:rsidRPr="00757A26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265C8EC" w14:textId="44E6335C" w:rsidR="00C0088C" w:rsidRPr="00757A26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5D9AD60" w14:textId="77777777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0AF707" w14:textId="5F0BF92E" w:rsidR="00C0088C" w:rsidRPr="00356901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1B3AC65" w14:textId="77777777" w:rsidR="00C0088C" w:rsidRPr="002200AE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0088C" w:rsidRPr="002200AE" w14:paraId="537B675F" w14:textId="77777777" w:rsidTr="00E34CE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5E906AD2" w14:textId="695A0B41" w:rsidR="00C0088C" w:rsidRDefault="0042439C" w:rsidP="00E34CE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3E6EBCF7" wp14:editId="70773B23">
                  <wp:simplePos x="0" y="0"/>
                  <wp:positionH relativeFrom="column">
                    <wp:posOffset>18210</wp:posOffset>
                  </wp:positionH>
                  <wp:positionV relativeFrom="paragraph">
                    <wp:posOffset>29650</wp:posOffset>
                  </wp:positionV>
                  <wp:extent cx="1269474" cy="964800"/>
                  <wp:effectExtent l="0" t="0" r="635" b="635"/>
                  <wp:wrapNone/>
                  <wp:docPr id="316939823" name="Grafik 6" descr="Ein Bild, das Text, Flyer, Screenshot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39823" name="Grafik 6" descr="Ein Bild, das Text, Flyer, Screenshot, Grafikdesign enthält.&#10;&#10;Automatisch generierte Beschreibu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74" cy="9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15513296" w14:textId="0FD8848C" w:rsidR="00356901" w:rsidRPr="00757A26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57A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509901</w:t>
            </w:r>
            <w:r w:rsidR="0035690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14:paraId="03CB92D8" w14:textId="670E69F3" w:rsidR="00C0088C" w:rsidRPr="00B1274D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Top Class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2024 – Multipack</w:t>
            </w:r>
          </w:p>
          <w:p w14:paraId="33CD102F" w14:textId="445352B3" w:rsidR="00C0088C" w:rsidRPr="00757A26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5 Booster Pack + 1 </w:t>
            </w:r>
            <w:proofErr w:type="spellStart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Holo</w:t>
            </w:r>
            <w:proofErr w:type="spellEnd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Giant Card,</w:t>
            </w:r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br/>
              <w:t>2</w:t>
            </w:r>
            <w:r w:rsidR="001B01AB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Multipack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757A26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</w:p>
          <w:p w14:paraId="5CF298E3" w14:textId="77777777" w:rsidR="00C0088C" w:rsidRPr="00757A26" w:rsidRDefault="00C0088C" w:rsidP="00E34CE9">
            <w:pPr>
              <w:rPr>
                <w:rFonts w:ascii="Arial" w:hAnsi="Arial" w:cs="Arial"/>
                <w:sz w:val="20"/>
                <w:szCs w:val="20"/>
              </w:rPr>
            </w:pPr>
            <w:r w:rsidRPr="00757A26">
              <w:rPr>
                <w:rFonts w:ascii="Arial" w:hAnsi="Arial" w:cs="Arial"/>
                <w:sz w:val="20"/>
                <w:szCs w:val="20"/>
              </w:rPr>
              <w:t xml:space="preserve">EAN: 4143688509901 (dt. Code)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57A26">
              <w:rPr>
                <w:rFonts w:ascii="Arial" w:hAnsi="Arial" w:cs="Arial"/>
                <w:sz w:val="20"/>
                <w:szCs w:val="20"/>
              </w:rPr>
              <w:t xml:space="preserve">EAN: 8051708009767 (int. Code)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57A26">
              <w:rPr>
                <w:rFonts w:ascii="Arial" w:hAnsi="Arial" w:cs="Arial"/>
                <w:sz w:val="20"/>
                <w:szCs w:val="20"/>
              </w:rPr>
              <w:t xml:space="preserve">UVP.: 9,90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61E0370C" w14:textId="77777777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1ACA77D" w14:textId="11505FB0" w:rsidR="00356901" w:rsidRPr="00B1274D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28F8AA1" w14:textId="2EF17019" w:rsidR="00C0088C" w:rsidRPr="00B1274D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7C61955" w14:textId="77777777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AF6A84" w14:textId="20DBFB88" w:rsidR="00C0088C" w:rsidRPr="00356901" w:rsidRDefault="00356901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9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0088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1960645" w14:textId="77777777" w:rsidR="00C0088C" w:rsidRPr="002200AE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0088C" w:rsidRPr="002200AE" w14:paraId="6750980F" w14:textId="77777777" w:rsidTr="00E34CE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0398D57" w14:textId="77777777" w:rsidR="00C0088C" w:rsidRDefault="00C0088C" w:rsidP="00E34CE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7AE29E42" wp14:editId="3D2E307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58205</wp:posOffset>
                  </wp:positionV>
                  <wp:extent cx="1374140" cy="1044346"/>
                  <wp:effectExtent l="0" t="0" r="0" b="0"/>
                  <wp:wrapNone/>
                  <wp:docPr id="1423189304" name="Grafik 2" descr="Ein Bild, das Text, Spielzeug, Box, Spi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189304" name="Grafik 2" descr="Ein Bild, das Text, Spielzeug, Box, Spiel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04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72435B00" w14:textId="0061B393" w:rsidR="00356901" w:rsidRDefault="00C0088C" w:rsidP="00E34CE9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757A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009750 </w:t>
            </w:r>
          </w:p>
          <w:p w14:paraId="67A2BD0B" w14:textId="7624865B" w:rsidR="00C0088C" w:rsidRPr="00B1274D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Top Class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2024 – Fat Pack</w:t>
            </w:r>
          </w:p>
          <w:p w14:paraId="4AB8C985" w14:textId="77777777" w:rsidR="006C5A25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 xml:space="preserve">10 Booster </w:t>
            </w:r>
            <w:proofErr w:type="spellStart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 (a 24 </w:t>
            </w:r>
            <w:proofErr w:type="spellStart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 xml:space="preserve"> + </w:t>
            </w:r>
          </w:p>
          <w:p w14:paraId="693B32E0" w14:textId="7A69DFBA" w:rsidR="00C0088C" w:rsidRPr="00D13E88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>Holo</w:t>
            </w:r>
            <w:proofErr w:type="spellEnd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 xml:space="preserve"> Giant </w:t>
            </w:r>
            <w:proofErr w:type="spellStart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>), 6 Display/UK</w:t>
            </w:r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8051708009750 (Display)</w:t>
            </w:r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br/>
              <w:t>EAN: 4143688408006 (</w:t>
            </w:r>
            <w:proofErr w:type="spellStart"/>
            <w:proofErr w:type="gramStart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>dt.Booster</w:t>
            </w:r>
            <w:proofErr w:type="spellEnd"/>
            <w:proofErr w:type="gramEnd"/>
            <w:r w:rsidRPr="00D13E88">
              <w:rPr>
                <w:rFonts w:ascii="Arial" w:hAnsi="Arial" w:cs="Arial"/>
                <w:sz w:val="20"/>
                <w:szCs w:val="20"/>
                <w:lang w:val="en-US"/>
              </w:rPr>
              <w:t xml:space="preserve">) EAN: 8051708009743 (int. Booster) UVP.: 8,00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1F1B9A16" w14:textId="77777777" w:rsidR="00C0088C" w:rsidRPr="00AF76B4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18BB607" w14:textId="49719465" w:rsidR="00C0088C" w:rsidRPr="00757A26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57D302CF" w14:textId="77777777" w:rsidR="00C0088C" w:rsidRPr="007001FE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51F97FD" w14:textId="324D526B" w:rsidR="00356901" w:rsidRPr="00B1274D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1C6CA5F6" w14:textId="14D487D7" w:rsidR="00C0088C" w:rsidRPr="00B1274D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277EB3" w14:textId="77777777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9345292" w14:textId="77777777" w:rsidR="00C0088C" w:rsidRPr="002200AE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0088C" w:rsidRPr="002200AE" w14:paraId="165B20FB" w14:textId="77777777" w:rsidTr="00E34CE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19E65C61" w14:textId="07AE1E0E" w:rsidR="00C0088C" w:rsidRDefault="00C0088C" w:rsidP="00E34CE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5BA1EED4" wp14:editId="198F0C5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22010</wp:posOffset>
                  </wp:positionV>
                  <wp:extent cx="1280540" cy="973103"/>
                  <wp:effectExtent l="0" t="0" r="2540" b="5080"/>
                  <wp:wrapNone/>
                  <wp:docPr id="187846659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46659" name="Grafik 4" descr="Ein Bild, das Text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40" cy="97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3A44D880" w14:textId="3F32B12B" w:rsidR="00356901" w:rsidRPr="00757A26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D1D5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011494 </w:t>
            </w:r>
          </w:p>
          <w:p w14:paraId="0E9939CC" w14:textId="3FA89ECF" w:rsidR="00C0088C" w:rsidRPr="00B1274D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Top Class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2024 – Classic Tin</w:t>
            </w:r>
          </w:p>
          <w:p w14:paraId="274B000F" w14:textId="7B3E7572" w:rsidR="00C0088C" w:rsidRPr="00E34CE9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1D50">
              <w:rPr>
                <w:rFonts w:ascii="Arial" w:hAnsi="Arial" w:cs="Arial"/>
                <w:sz w:val="20"/>
                <w:szCs w:val="20"/>
                <w:lang w:val="en-US"/>
              </w:rPr>
              <w:t xml:space="preserve">10 Flow Packs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DD1D50">
              <w:rPr>
                <w:rFonts w:ascii="Arial" w:hAnsi="Arial" w:cs="Arial"/>
                <w:sz w:val="20"/>
                <w:szCs w:val="20"/>
                <w:lang w:val="en-US"/>
              </w:rPr>
              <w:t xml:space="preserve">+ 3 </w:t>
            </w:r>
            <w:proofErr w:type="spellStart"/>
            <w:r w:rsidRPr="00DD1D50">
              <w:rPr>
                <w:rFonts w:ascii="Arial" w:hAnsi="Arial" w:cs="Arial"/>
                <w:sz w:val="20"/>
                <w:szCs w:val="20"/>
                <w:lang w:val="en-US"/>
              </w:rPr>
              <w:t>Holo</w:t>
            </w:r>
            <w:proofErr w:type="spellEnd"/>
            <w:r w:rsidRPr="00DD1D50">
              <w:rPr>
                <w:rFonts w:ascii="Arial" w:hAnsi="Arial" w:cs="Arial"/>
                <w:sz w:val="20"/>
                <w:szCs w:val="20"/>
                <w:lang w:val="en-US"/>
              </w:rPr>
              <w:t xml:space="preserve"> Giant Cards </w:t>
            </w:r>
          </w:p>
          <w:p w14:paraId="034DF4BA" w14:textId="13A4F71A" w:rsidR="00C0088C" w:rsidRPr="00DD1D50" w:rsidRDefault="00A52329" w:rsidP="00E34CE9">
            <w:pPr>
              <w:rPr>
                <w:rFonts w:ascii="Arial" w:hAnsi="Arial" w:cs="Arial"/>
                <w:sz w:val="20"/>
                <w:szCs w:val="20"/>
              </w:rPr>
            </w:pPr>
            <w:r w:rsidRPr="00A52329">
              <w:rPr>
                <w:rFonts w:ascii="Arial" w:hAnsi="Arial" w:cs="Arial"/>
                <w:sz w:val="20"/>
                <w:szCs w:val="20"/>
              </w:rPr>
              <w:t>8 Stück im Umkarton</w:t>
            </w:r>
            <w:r w:rsidR="00C0088C" w:rsidRPr="00A52329">
              <w:rPr>
                <w:rFonts w:ascii="Arial" w:hAnsi="Arial" w:cs="Arial"/>
                <w:sz w:val="20"/>
                <w:szCs w:val="20"/>
              </w:rPr>
              <w:br/>
            </w:r>
            <w:r w:rsidR="00C0088C" w:rsidRPr="00DD1D50">
              <w:rPr>
                <w:rFonts w:ascii="Arial" w:hAnsi="Arial" w:cs="Arial"/>
                <w:sz w:val="20"/>
                <w:szCs w:val="20"/>
              </w:rPr>
              <w:t xml:space="preserve">EAN: 8051708011494 </w:t>
            </w:r>
            <w:r w:rsidR="00C0088C">
              <w:rPr>
                <w:rFonts w:ascii="Arial" w:hAnsi="Arial" w:cs="Arial"/>
                <w:sz w:val="20"/>
                <w:szCs w:val="20"/>
              </w:rPr>
              <w:br/>
            </w:r>
            <w:r w:rsidR="00C0088C" w:rsidRPr="00DD1D50">
              <w:rPr>
                <w:rFonts w:ascii="Arial" w:hAnsi="Arial" w:cs="Arial"/>
                <w:sz w:val="20"/>
                <w:szCs w:val="20"/>
              </w:rPr>
              <w:t xml:space="preserve">UVP.: 19,90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60B23CAA" w14:textId="796EFF77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CE2F56" w14:textId="4F720D7A" w:rsidR="00356901" w:rsidRPr="00DD1D50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D092899" w14:textId="7AC31C8E" w:rsidR="00C0088C" w:rsidRPr="00DD1D50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3678358" w14:textId="77777777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8EEA28" w14:textId="11771463" w:rsidR="00C0088C" w:rsidRPr="00356901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3B9B4D5" w14:textId="77777777" w:rsidR="00C0088C" w:rsidRPr="002200AE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0088C" w:rsidRPr="002200AE" w14:paraId="318A48A3" w14:textId="77777777" w:rsidTr="00E34CE9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10CE93E" w14:textId="77777777" w:rsidR="00C0088C" w:rsidRDefault="00C0088C" w:rsidP="00E34CE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11EE2EF" wp14:editId="30070D1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33870</wp:posOffset>
                  </wp:positionV>
                  <wp:extent cx="1267200" cy="963072"/>
                  <wp:effectExtent l="0" t="0" r="3175" b="2540"/>
                  <wp:wrapNone/>
                  <wp:docPr id="2010696452" name="Grafik 3" descr="Ein Bild, das Text, Cartoon, Flashspeich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696452" name="Grafik 3" descr="Ein Bild, das Text, Cartoon, Flashspeicher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96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275CC1DF" w14:textId="3445D552" w:rsidR="00C0088C" w:rsidRPr="00CD11EF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D11E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011470</w:t>
            </w:r>
          </w:p>
          <w:p w14:paraId="2C865364" w14:textId="77777777" w:rsidR="00C0088C" w:rsidRPr="00B1274D" w:rsidRDefault="00C0088C" w:rsidP="00E34CE9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1274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Top Class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2024 – Pocket Tin</w:t>
            </w:r>
          </w:p>
          <w:p w14:paraId="3839F2D4" w14:textId="368A2B40" w:rsidR="00C0088C" w:rsidRPr="00CD11EF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11EF">
              <w:rPr>
                <w:rFonts w:ascii="Arial" w:hAnsi="Arial" w:cs="Arial"/>
                <w:sz w:val="20"/>
                <w:szCs w:val="20"/>
                <w:lang w:val="en-US"/>
              </w:rPr>
              <w:t xml:space="preserve">4 Flow Packs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CD11EF">
              <w:rPr>
                <w:rFonts w:ascii="Arial" w:hAnsi="Arial" w:cs="Arial"/>
                <w:sz w:val="20"/>
                <w:szCs w:val="20"/>
                <w:lang w:val="en-US"/>
              </w:rPr>
              <w:t xml:space="preserve">+ 1 </w:t>
            </w:r>
            <w:proofErr w:type="spellStart"/>
            <w:r w:rsidRPr="00CD11EF">
              <w:rPr>
                <w:rFonts w:ascii="Arial" w:hAnsi="Arial" w:cs="Arial"/>
                <w:sz w:val="20"/>
                <w:szCs w:val="20"/>
                <w:lang w:val="en-US"/>
              </w:rPr>
              <w:t>Holo</w:t>
            </w:r>
            <w:proofErr w:type="spellEnd"/>
            <w:r w:rsidRPr="00CD11EF">
              <w:rPr>
                <w:rFonts w:ascii="Arial" w:hAnsi="Arial" w:cs="Arial"/>
                <w:sz w:val="20"/>
                <w:szCs w:val="20"/>
                <w:lang w:val="en-US"/>
              </w:rPr>
              <w:t xml:space="preserve"> Giant Card </w:t>
            </w:r>
          </w:p>
          <w:p w14:paraId="22257E24" w14:textId="4643E706" w:rsidR="00C0088C" w:rsidRPr="00CD11EF" w:rsidRDefault="00A52329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52329">
              <w:rPr>
                <w:rFonts w:ascii="Arial" w:hAnsi="Arial" w:cs="Arial"/>
                <w:sz w:val="20"/>
                <w:szCs w:val="20"/>
                <w:lang w:val="en-US"/>
              </w:rPr>
              <w:t xml:space="preserve">20 </w:t>
            </w:r>
            <w:proofErr w:type="spellStart"/>
            <w:r w:rsidRPr="00A52329">
              <w:rPr>
                <w:rFonts w:ascii="Arial" w:hAnsi="Arial" w:cs="Arial"/>
                <w:sz w:val="20"/>
                <w:szCs w:val="20"/>
                <w:lang w:val="en-US"/>
              </w:rPr>
              <w:t>Stück</w:t>
            </w:r>
            <w:proofErr w:type="spellEnd"/>
            <w:r w:rsidRPr="00A52329">
              <w:rPr>
                <w:rFonts w:ascii="Arial" w:hAnsi="Arial" w:cs="Arial"/>
                <w:sz w:val="20"/>
                <w:szCs w:val="20"/>
                <w:lang w:val="en-US"/>
              </w:rPr>
              <w:t xml:space="preserve"> pro Umkarton,</w:t>
            </w:r>
          </w:p>
          <w:p w14:paraId="1364FDBA" w14:textId="77777777" w:rsidR="00C0088C" w:rsidRPr="00CD11EF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11EF">
              <w:rPr>
                <w:rFonts w:ascii="Arial" w:hAnsi="Arial" w:cs="Arial"/>
                <w:sz w:val="20"/>
                <w:szCs w:val="20"/>
                <w:lang w:val="en-US"/>
              </w:rPr>
              <w:t xml:space="preserve">EAN: 8051708011470 </w:t>
            </w:r>
          </w:p>
          <w:p w14:paraId="24668976" w14:textId="77777777" w:rsidR="00C0088C" w:rsidRPr="00C607E5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607E5">
              <w:rPr>
                <w:rFonts w:ascii="Arial" w:hAnsi="Arial" w:cs="Arial"/>
                <w:sz w:val="20"/>
                <w:szCs w:val="20"/>
                <w:lang w:val="en-US"/>
              </w:rPr>
              <w:t xml:space="preserve">UVP.: 8,90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CB432E3" w14:textId="77777777" w:rsidR="00C0088C" w:rsidRPr="00CD11EF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810D8B9" w14:textId="45240B56" w:rsidR="00356901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F01443D" w14:textId="4DD43016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EA3AAF4" w14:textId="664CBEC5" w:rsidR="00C0088C" w:rsidRPr="00FF159A" w:rsidRDefault="00C0088C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132DCD" w14:textId="21554611" w:rsidR="00C0088C" w:rsidRPr="00FF159A" w:rsidRDefault="00C607E5" w:rsidP="00E34C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F6DBE49" wp14:editId="6750E4E5">
                      <wp:simplePos x="0" y="0"/>
                      <wp:positionH relativeFrom="column">
                        <wp:posOffset>699563</wp:posOffset>
                      </wp:positionH>
                      <wp:positionV relativeFrom="paragraph">
                        <wp:posOffset>245376</wp:posOffset>
                      </wp:positionV>
                      <wp:extent cx="1073032" cy="1333707"/>
                      <wp:effectExtent l="63500" t="50800" r="83185" b="63500"/>
                      <wp:wrapNone/>
                      <wp:docPr id="806811488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032" cy="1333707"/>
                                <a:chOff x="0" y="0"/>
                                <a:chExt cx="1073032" cy="13337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188918" name="Grafik 3" descr="Ein Bild, das Menschliches Gesicht, Person, Mann, Fußball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04516">
                                  <a:off x="0" y="0"/>
                                  <a:ext cx="733425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100759" name="Grafik 2" descr="Ein Bild, das Text, Menschliches Gesicht, Person, Kleidung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02825">
                                  <a:off x="365642" y="331677"/>
                                  <a:ext cx="707390" cy="1002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70F0C1" id="Gruppieren 4" o:spid="_x0000_s1026" style="position:absolute;margin-left:55.1pt;margin-top:19.3pt;width:84.5pt;height:105pt;z-index:251671552" coordsize="10730,13337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6Pz/////////&#13;&#10;///////////////////////////////p0un////////////////////////////////////////8&#13;&#10;6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iggRJQ0NfUFJPRklMRQAJC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14fb/////////////////////&#13;&#10;//////////////////WukK72/////////////////////////////////////+GQaZDi////////&#13;&#10;//////////////////////////////WukK72///////////////////////////////////////2&#13;&#10;4f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+7pMP/////////////&#13;&#10;/////////////////////////792T3/Q////////////////////////////////////4JpPAFu7&#13;&#10;///////////////////////////////////xtnlPSXfK////////////////////////////////&#13;&#10;///r0sWrlq/y///////////////////////////////////////35/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fu7O3v8vb6/////////////////////////////////7mamJmcoaattL7K4f//////&#13;&#10;/////////////////////6JXSkxRV11ofZa54////////////////////////////7NXABo1UG6N&#13;&#10;r9P6/////////////////////////////85vQF97mbfY+///////////////////////////////&#13;&#10;/+6fhafD4f/////////////////////////////////////k0e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7" type="#_x0000_t75" alt="Ein Bild, das Menschliches Gesicht, Person, Mann, Fußball enthält.&#10;&#10;Automatisch generierte Beschreibung" style="position:absolute;width:7334;height:10382;rotation:-4319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">
                        <v:imagedata r:id="rId12" o:title="Ein Bild, das Menschliches Gesicht, Person, Mann, Fußball enthält"/>
                      </v:shape>
                      <v:shape id="Grafik 2" o:spid="_x0000_s1028" type="#_x0000_t75" alt="Ein Bild, das Text, Menschliches Gesicht, Person, Kleidung enthält.&#10;&#10;Automatisch generierte Beschreibung" style="position:absolute;left:3656;top:3316;width:7074;height:10021;rotation:65844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">
                        <v:imagedata r:id="rId13" o:title="Ein Bild, das Text, Menschliches Gesicht, Person, Kleidung enthält"/>
                      </v:shape>
                    </v:group>
                  </w:pict>
                </mc:Fallback>
              </mc:AlternateContent>
            </w:r>
            <w:r w:rsidR="00C0088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2D0DBBA" w14:textId="35B58A68" w:rsidR="00C0088C" w:rsidRPr="002200AE" w:rsidRDefault="00C0088C" w:rsidP="00E34CE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7753" w:tblpY="754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F5157D" w:rsidRPr="002B4167" w14:paraId="6734E51D" w14:textId="77777777" w:rsidTr="00E34CE9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1CA0194B" w14:textId="789156FB" w:rsidR="00F5157D" w:rsidRPr="002B4167" w:rsidRDefault="00F5157D" w:rsidP="00E34CE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44F7135C" w14:textId="53DD9FEB" w:rsidR="00F5157D" w:rsidRPr="002B4167" w:rsidRDefault="00F5157D" w:rsidP="00E34CE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55AE8457" w14:textId="77777777" w:rsidR="00F5157D" w:rsidRPr="002B4167" w:rsidRDefault="00F5157D" w:rsidP="00E34CE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2317E83B" w14:textId="77777777" w:rsidR="00F5157D" w:rsidRPr="002B4167" w:rsidRDefault="00F5157D" w:rsidP="00E34CE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040DDD8A" w14:textId="13FCD9D6" w:rsidR="005A00B4" w:rsidRDefault="005A00B4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56B2F0" wp14:editId="6A40BD4A">
            <wp:simplePos x="0" y="0"/>
            <wp:positionH relativeFrom="column">
              <wp:posOffset>-20643</wp:posOffset>
            </wp:positionH>
            <wp:positionV relativeFrom="paragraph">
              <wp:posOffset>0</wp:posOffset>
            </wp:positionV>
            <wp:extent cx="7567320" cy="10695147"/>
            <wp:effectExtent l="0" t="0" r="190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320" cy="10695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DF678" w14:textId="28665A99" w:rsidR="005A00B4" w:rsidRDefault="005A00B4">
      <w:r>
        <w:br w:type="page"/>
      </w:r>
    </w:p>
    <w:p w14:paraId="3041689A" w14:textId="20CE547B" w:rsidR="00885189" w:rsidRPr="00F93847" w:rsidRDefault="005A00B4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68BC6AE" wp14:editId="2924ADB2">
            <wp:simplePos x="0" y="0"/>
            <wp:positionH relativeFrom="column">
              <wp:posOffset>605</wp:posOffset>
            </wp:positionH>
            <wp:positionV relativeFrom="paragraph">
              <wp:posOffset>0</wp:posOffset>
            </wp:positionV>
            <wp:extent cx="7556500" cy="10681335"/>
            <wp:effectExtent l="0" t="0" r="0" b="0"/>
            <wp:wrapNone/>
            <wp:docPr id="303084550" name="Grafik 1" descr="Ein Bild, das Text, Flyer, Broschü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84550" name="Grafik 1" descr="Ein Bild, das Text, Flyer, Broschüre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189" w:rsidRPr="00F93847" w:rsidSect="002F0B0B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7D"/>
    <w:rsid w:val="00014F91"/>
    <w:rsid w:val="000B3CF8"/>
    <w:rsid w:val="001B01AB"/>
    <w:rsid w:val="002200AE"/>
    <w:rsid w:val="002A469A"/>
    <w:rsid w:val="002F0B0B"/>
    <w:rsid w:val="00311249"/>
    <w:rsid w:val="0034487D"/>
    <w:rsid w:val="00352AA8"/>
    <w:rsid w:val="00356901"/>
    <w:rsid w:val="003F1269"/>
    <w:rsid w:val="0042439C"/>
    <w:rsid w:val="00493A7B"/>
    <w:rsid w:val="004A2991"/>
    <w:rsid w:val="004B6476"/>
    <w:rsid w:val="004D7BFB"/>
    <w:rsid w:val="004F3229"/>
    <w:rsid w:val="00552178"/>
    <w:rsid w:val="00554ACC"/>
    <w:rsid w:val="005A00B4"/>
    <w:rsid w:val="005E01CB"/>
    <w:rsid w:val="006816A6"/>
    <w:rsid w:val="00694AA5"/>
    <w:rsid w:val="006B33E8"/>
    <w:rsid w:val="006C5A25"/>
    <w:rsid w:val="007001FE"/>
    <w:rsid w:val="00757A26"/>
    <w:rsid w:val="00831DF7"/>
    <w:rsid w:val="008407D5"/>
    <w:rsid w:val="00844030"/>
    <w:rsid w:val="00876B04"/>
    <w:rsid w:val="00885189"/>
    <w:rsid w:val="008B53B8"/>
    <w:rsid w:val="00936EC2"/>
    <w:rsid w:val="009E1442"/>
    <w:rsid w:val="00A52329"/>
    <w:rsid w:val="00AA6C58"/>
    <w:rsid w:val="00AF76B4"/>
    <w:rsid w:val="00B1274D"/>
    <w:rsid w:val="00B34E27"/>
    <w:rsid w:val="00B9199E"/>
    <w:rsid w:val="00C0088C"/>
    <w:rsid w:val="00C0505B"/>
    <w:rsid w:val="00C24E63"/>
    <w:rsid w:val="00C607E5"/>
    <w:rsid w:val="00CD11EF"/>
    <w:rsid w:val="00D07751"/>
    <w:rsid w:val="00D13E88"/>
    <w:rsid w:val="00DD1D50"/>
    <w:rsid w:val="00E34CE9"/>
    <w:rsid w:val="00EB6F34"/>
    <w:rsid w:val="00F5157D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29EC7"/>
  <w15:chartTrackingRefBased/>
  <w15:docId w15:val="{08875813-FB69-0C40-A575-6B3FC327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69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3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3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2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4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9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5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4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1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6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0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8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2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9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9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9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7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6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2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8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0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6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3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0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7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0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8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2</Pages>
  <Words>178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9</cp:revision>
  <cp:lastPrinted>2024-04-30T07:30:00Z</cp:lastPrinted>
  <dcterms:created xsi:type="dcterms:W3CDTF">2024-02-21T15:57:00Z</dcterms:created>
  <dcterms:modified xsi:type="dcterms:W3CDTF">2024-04-30T07:30:00Z</dcterms:modified>
</cp:coreProperties>
</file>