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vertAnchor="text" w:horzAnchor="margin" w:tblpXSpec="center" w:tblpY="14594"/>
        <w:tblW w:w="108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73"/>
      </w:tblGrid>
      <w:tr w:rsidR="00F93847" w:rsidRPr="00F93847" w14:paraId="2D9C92D7" w14:textId="77777777" w:rsidTr="007C4E3F">
        <w:trPr>
          <w:trHeight w:val="1372"/>
        </w:trPr>
        <w:tc>
          <w:tcPr>
            <w:tcW w:w="10873" w:type="dxa"/>
            <w:shd w:val="clear" w:color="auto" w:fill="FFFFFF" w:themeFill="background1"/>
          </w:tcPr>
          <w:p w14:paraId="681CA2C0" w14:textId="765759DD" w:rsidR="00F93847" w:rsidRPr="00F93847" w:rsidRDefault="001E3FC5" w:rsidP="001E3F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427F28DA" wp14:editId="7865A790">
                  <wp:simplePos x="0" y="0"/>
                  <wp:positionH relativeFrom="column">
                    <wp:posOffset>5709021</wp:posOffset>
                  </wp:positionH>
                  <wp:positionV relativeFrom="paragraph">
                    <wp:posOffset>-324762</wp:posOffset>
                  </wp:positionV>
                  <wp:extent cx="1153125" cy="1033200"/>
                  <wp:effectExtent l="0" t="0" r="3175" b="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25" cy="10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>Ihre AGB</w:t>
            </w:r>
          </w:p>
        </w:tc>
      </w:tr>
    </w:tbl>
    <w:tbl>
      <w:tblPr>
        <w:tblStyle w:val="Tabellenraster"/>
        <w:tblpPr w:leftFromText="141" w:rightFromText="141" w:vertAnchor="text" w:horzAnchor="margin" w:tblpXSpec="center" w:tblpY="7437"/>
        <w:tblW w:w="10795" w:type="dxa"/>
        <w:tblLook w:val="04A0" w:firstRow="1" w:lastRow="0" w:firstColumn="1" w:lastColumn="0" w:noHBand="0" w:noVBand="1"/>
      </w:tblPr>
      <w:tblGrid>
        <w:gridCol w:w="2405"/>
        <w:gridCol w:w="3710"/>
        <w:gridCol w:w="1800"/>
        <w:gridCol w:w="1440"/>
        <w:gridCol w:w="1440"/>
      </w:tblGrid>
      <w:tr w:rsidR="00606F95" w14:paraId="0ACB68ED" w14:textId="77777777" w:rsidTr="00ED15BD">
        <w:trPr>
          <w:trHeight w:val="250"/>
        </w:trPr>
        <w:tc>
          <w:tcPr>
            <w:tcW w:w="2405" w:type="dxa"/>
            <w:shd w:val="clear" w:color="auto" w:fill="FFFFFF" w:themeFill="background1"/>
          </w:tcPr>
          <w:p w14:paraId="666D9EF1" w14:textId="77777777" w:rsidR="00606F95" w:rsidRPr="002200AE" w:rsidRDefault="00606F95" w:rsidP="00ED15B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3710" w:type="dxa"/>
            <w:shd w:val="clear" w:color="auto" w:fill="FFFFFF" w:themeFill="background1"/>
          </w:tcPr>
          <w:p w14:paraId="16776410" w14:textId="77777777" w:rsidR="00606F95" w:rsidRPr="002200AE" w:rsidRDefault="00606F95" w:rsidP="00ED15B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800" w:type="dxa"/>
            <w:shd w:val="clear" w:color="auto" w:fill="FFFFFF" w:themeFill="background1"/>
          </w:tcPr>
          <w:p w14:paraId="7D466B7D" w14:textId="77777777" w:rsidR="00606F95" w:rsidRPr="002200AE" w:rsidRDefault="00606F95" w:rsidP="00ED15B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440" w:type="dxa"/>
            <w:shd w:val="clear" w:color="auto" w:fill="FFFFFF" w:themeFill="background1"/>
          </w:tcPr>
          <w:p w14:paraId="119684A9" w14:textId="77777777" w:rsidR="00606F95" w:rsidRPr="002200AE" w:rsidRDefault="00606F95" w:rsidP="00ED15B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440" w:type="dxa"/>
            <w:shd w:val="clear" w:color="auto" w:fill="FFFFFF" w:themeFill="background1"/>
          </w:tcPr>
          <w:p w14:paraId="566C10C0" w14:textId="77777777" w:rsidR="00606F95" w:rsidRPr="002200AE" w:rsidRDefault="00606F95" w:rsidP="00ED15B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606F95" w:rsidRPr="002200AE" w14:paraId="00979D4F" w14:textId="77777777" w:rsidTr="00ED15BD">
        <w:trPr>
          <w:trHeight w:val="269"/>
        </w:trPr>
        <w:tc>
          <w:tcPr>
            <w:tcW w:w="2405" w:type="dxa"/>
            <w:shd w:val="clear" w:color="auto" w:fill="FFFFFF" w:themeFill="background1"/>
          </w:tcPr>
          <w:p w14:paraId="3884F10A" w14:textId="090ACF85" w:rsidR="00606F95" w:rsidRPr="002200AE" w:rsidRDefault="00EB5F54" w:rsidP="00ED15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68B58D97" wp14:editId="03398201">
                  <wp:simplePos x="0" y="0"/>
                  <wp:positionH relativeFrom="column">
                    <wp:posOffset>-3276</wp:posOffset>
                  </wp:positionH>
                  <wp:positionV relativeFrom="paragraph">
                    <wp:posOffset>143796</wp:posOffset>
                  </wp:positionV>
                  <wp:extent cx="1204163" cy="915163"/>
                  <wp:effectExtent l="0" t="0" r="2540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163" cy="91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6F95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710" w:type="dxa"/>
            <w:shd w:val="clear" w:color="auto" w:fill="FFFFFF" w:themeFill="background1"/>
          </w:tcPr>
          <w:p w14:paraId="5F1FD529" w14:textId="14B51594" w:rsidR="00606F95" w:rsidRPr="00603668" w:rsidRDefault="00603668" w:rsidP="00ED15BD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60366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182006 </w:t>
            </w:r>
          </w:p>
          <w:p w14:paraId="63417F80" w14:textId="5399B990" w:rsidR="00606F95" w:rsidRPr="00606F95" w:rsidRDefault="00606F95" w:rsidP="00ED15BD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606F9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Lego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606F9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Jurassic World Trading Cards Serie </w:t>
            </w:r>
            <w:r w:rsidR="0060366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3</w:t>
            </w:r>
            <w:r w:rsidRPr="00606F9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- DISPLAY</w:t>
            </w:r>
          </w:p>
          <w:p w14:paraId="2D8A4BF5" w14:textId="11A9AF4C" w:rsidR="00603668" w:rsidRDefault="00603668" w:rsidP="00ED15B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36</w:t>
            </w:r>
            <w:r w:rsidR="00606F95" w:rsidRPr="00ED15BD">
              <w:rPr>
                <w:rFonts w:ascii="Arial" w:hAnsi="Arial" w:cs="Arial"/>
                <w:sz w:val="20"/>
                <w:szCs w:val="20"/>
                <w:lang w:val="en-US"/>
              </w:rPr>
              <w:t xml:space="preserve"> Booster </w:t>
            </w:r>
            <w:proofErr w:type="spellStart"/>
            <w:r w:rsidR="00606F95" w:rsidRPr="00ED15BD">
              <w:rPr>
                <w:rFonts w:ascii="Arial" w:hAnsi="Arial" w:cs="Arial"/>
                <w:sz w:val="20"/>
                <w:szCs w:val="20"/>
                <w:lang w:val="en-US"/>
              </w:rPr>
              <w:t>im</w:t>
            </w:r>
            <w:proofErr w:type="spellEnd"/>
            <w:r w:rsidR="00606F95" w:rsidRPr="00ED15BD">
              <w:rPr>
                <w:rFonts w:ascii="Arial" w:hAnsi="Arial" w:cs="Arial"/>
                <w:sz w:val="20"/>
                <w:szCs w:val="20"/>
                <w:lang w:val="en-US"/>
              </w:rPr>
              <w:t xml:space="preserve"> Display, </w:t>
            </w:r>
          </w:p>
          <w:p w14:paraId="62C54A22" w14:textId="0BE886D8" w:rsidR="00606F95" w:rsidRPr="008E132A" w:rsidRDefault="00603668" w:rsidP="00ED15B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E132A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="00606F95" w:rsidRPr="008E132A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606F95" w:rsidRPr="008E132A">
              <w:rPr>
                <w:rFonts w:ascii="Arial" w:hAnsi="Arial" w:cs="Arial"/>
                <w:sz w:val="20"/>
                <w:szCs w:val="20"/>
                <w:lang w:val="en-US"/>
              </w:rPr>
              <w:t>Karten</w:t>
            </w:r>
            <w:proofErr w:type="spellEnd"/>
            <w:r w:rsidR="00606F95" w:rsidRPr="008E132A">
              <w:rPr>
                <w:rFonts w:ascii="Arial" w:hAnsi="Arial" w:cs="Arial"/>
                <w:sz w:val="20"/>
                <w:szCs w:val="20"/>
                <w:lang w:val="en-US"/>
              </w:rPr>
              <w:t xml:space="preserve"> pro Booster,</w:t>
            </w:r>
            <w:r w:rsidR="000B4245" w:rsidRPr="008E132A">
              <w:rPr>
                <w:rFonts w:ascii="Arial" w:hAnsi="Arial" w:cs="Arial"/>
                <w:sz w:val="20"/>
                <w:szCs w:val="20"/>
                <w:lang w:val="en-US"/>
              </w:rPr>
              <w:t xml:space="preserve"> 24 </w:t>
            </w:r>
            <w:proofErr w:type="spellStart"/>
            <w:r w:rsidR="000B4245" w:rsidRPr="008E132A">
              <w:rPr>
                <w:rFonts w:ascii="Arial" w:hAnsi="Arial" w:cs="Arial"/>
                <w:sz w:val="20"/>
                <w:szCs w:val="20"/>
                <w:lang w:val="en-US"/>
              </w:rPr>
              <w:t>Dsp</w:t>
            </w:r>
            <w:proofErr w:type="spellEnd"/>
            <w:r w:rsidR="000B4245" w:rsidRPr="008E132A">
              <w:rPr>
                <w:rFonts w:ascii="Arial" w:hAnsi="Arial" w:cs="Arial"/>
                <w:sz w:val="20"/>
                <w:szCs w:val="20"/>
                <w:lang w:val="en-US"/>
              </w:rPr>
              <w:t>./UK</w:t>
            </w:r>
          </w:p>
          <w:p w14:paraId="45B9E520" w14:textId="6B0AE121" w:rsidR="00606F95" w:rsidRPr="00603668" w:rsidRDefault="00606F95" w:rsidP="00ED15B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6F95">
              <w:rPr>
                <w:rFonts w:ascii="Arial" w:hAnsi="Arial" w:cs="Arial"/>
                <w:sz w:val="20"/>
                <w:szCs w:val="20"/>
                <w:lang w:val="en-US"/>
              </w:rPr>
              <w:t xml:space="preserve">EAN: </w:t>
            </w:r>
            <w:r w:rsidR="00603668" w:rsidRPr="00603668">
              <w:rPr>
                <w:rFonts w:ascii="Arial" w:hAnsi="Arial" w:cs="Arial"/>
                <w:sz w:val="20"/>
                <w:szCs w:val="20"/>
                <w:lang w:val="en-US"/>
              </w:rPr>
              <w:t xml:space="preserve">4260223182006 </w:t>
            </w:r>
            <w:r w:rsidRPr="00606F95">
              <w:rPr>
                <w:rFonts w:ascii="Arial" w:hAnsi="Arial" w:cs="Arial"/>
                <w:sz w:val="20"/>
                <w:szCs w:val="20"/>
                <w:lang w:val="en-US"/>
              </w:rPr>
              <w:t xml:space="preserve">(Display)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Pr="00606F95">
              <w:rPr>
                <w:rFonts w:ascii="Arial" w:hAnsi="Arial" w:cs="Arial"/>
                <w:sz w:val="20"/>
                <w:szCs w:val="20"/>
                <w:lang w:val="en-US"/>
              </w:rPr>
              <w:t xml:space="preserve">EAN: </w:t>
            </w:r>
            <w:r w:rsidR="00603668" w:rsidRPr="00603668">
              <w:rPr>
                <w:rFonts w:ascii="Arial" w:hAnsi="Arial" w:cs="Arial"/>
                <w:sz w:val="20"/>
                <w:szCs w:val="20"/>
                <w:lang w:val="en-US"/>
              </w:rPr>
              <w:t xml:space="preserve">4260223182013 </w:t>
            </w:r>
            <w:r w:rsidRPr="00606F95">
              <w:rPr>
                <w:rFonts w:ascii="Arial" w:hAnsi="Arial" w:cs="Arial"/>
                <w:sz w:val="20"/>
                <w:szCs w:val="20"/>
                <w:lang w:val="en-US"/>
              </w:rPr>
              <w:t>(Booster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Pr="00606F95">
              <w:rPr>
                <w:rFonts w:ascii="Arial" w:hAnsi="Arial" w:cs="Arial"/>
                <w:sz w:val="20"/>
                <w:szCs w:val="20"/>
                <w:lang w:val="en-US"/>
              </w:rPr>
              <w:t>UVP.: 1,</w:t>
            </w:r>
            <w:r w:rsidR="00603668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  <w:r w:rsidRPr="00606F95">
              <w:rPr>
                <w:rFonts w:ascii="Arial" w:hAnsi="Arial" w:cs="Arial"/>
                <w:sz w:val="20"/>
                <w:szCs w:val="20"/>
                <w:lang w:val="en-US"/>
              </w:rPr>
              <w:t xml:space="preserve">0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0797D040" w14:textId="728E4405" w:rsidR="00606F95" w:rsidRPr="00AF76B4" w:rsidRDefault="00606F95" w:rsidP="00ED15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692A13CE" w14:textId="4D34130A" w:rsidR="00606F95" w:rsidRPr="00606F95" w:rsidRDefault="00606F95" w:rsidP="00731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001F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 Display</w:t>
            </w:r>
          </w:p>
        </w:tc>
        <w:tc>
          <w:tcPr>
            <w:tcW w:w="1440" w:type="dxa"/>
            <w:shd w:val="clear" w:color="auto" w:fill="FFFFFF" w:themeFill="background1"/>
          </w:tcPr>
          <w:p w14:paraId="0E46C6F1" w14:textId="77777777" w:rsidR="00606F95" w:rsidRPr="007001FE" w:rsidRDefault="00606F95" w:rsidP="00ED15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17E7C724" w14:textId="28C05C4B" w:rsidR="00606F95" w:rsidRPr="00731BC4" w:rsidRDefault="00606F95" w:rsidP="00731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31CF8114" w14:textId="77777777" w:rsidR="00606F95" w:rsidRPr="002200AE" w:rsidRDefault="00606F95" w:rsidP="00ED15B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06F95" w:rsidRPr="002200AE" w14:paraId="472E15DC" w14:textId="77777777" w:rsidTr="00ED15BD">
        <w:trPr>
          <w:trHeight w:val="269"/>
        </w:trPr>
        <w:tc>
          <w:tcPr>
            <w:tcW w:w="2405" w:type="dxa"/>
            <w:shd w:val="clear" w:color="auto" w:fill="FFFFFF" w:themeFill="background1"/>
          </w:tcPr>
          <w:p w14:paraId="537A8649" w14:textId="234B8ED1" w:rsidR="00606F95" w:rsidRDefault="00EB5F54" w:rsidP="00ED15BD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26AF9704" wp14:editId="35511904">
                  <wp:simplePos x="0" y="0"/>
                  <wp:positionH relativeFrom="column">
                    <wp:posOffset>-12329</wp:posOffset>
                  </wp:positionH>
                  <wp:positionV relativeFrom="paragraph">
                    <wp:posOffset>73569</wp:posOffset>
                  </wp:positionV>
                  <wp:extent cx="1204164" cy="915164"/>
                  <wp:effectExtent l="0" t="0" r="254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164" cy="915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6F95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710" w:type="dxa"/>
            <w:shd w:val="clear" w:color="auto" w:fill="FFFFFF" w:themeFill="background1"/>
          </w:tcPr>
          <w:p w14:paraId="1E7E8D44" w14:textId="0CE6FE43" w:rsidR="00606F95" w:rsidRPr="00603668" w:rsidRDefault="00603668" w:rsidP="00ED15BD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60366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182020 </w:t>
            </w:r>
          </w:p>
          <w:p w14:paraId="77FE3A79" w14:textId="1719AC79" w:rsidR="00606F95" w:rsidRPr="00606F95" w:rsidRDefault="00606F95" w:rsidP="00ED15BD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606F9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Lego Jurassic World Trading Cards Serie </w:t>
            </w:r>
            <w:r w:rsidR="0060366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3</w:t>
            </w:r>
            <w:r w:rsidRPr="00606F9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–</w:t>
            </w:r>
            <w:r w:rsidRPr="00606F9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STARTER PACK</w:t>
            </w:r>
          </w:p>
          <w:p w14:paraId="4150F834" w14:textId="1843D3C6" w:rsidR="00603668" w:rsidRDefault="00603668" w:rsidP="00ED15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="00606F95" w:rsidRPr="00606F95">
              <w:rPr>
                <w:rFonts w:ascii="Arial" w:hAnsi="Arial" w:cs="Arial"/>
                <w:sz w:val="20"/>
                <w:szCs w:val="20"/>
              </w:rPr>
              <w:t>Spielpl</w:t>
            </w:r>
            <w:r>
              <w:rPr>
                <w:rFonts w:ascii="Arial" w:hAnsi="Arial" w:cs="Arial"/>
                <w:sz w:val="20"/>
                <w:szCs w:val="20"/>
              </w:rPr>
              <w:t>äne</w:t>
            </w:r>
            <w:r w:rsidR="00606F95" w:rsidRPr="00606F95">
              <w:rPr>
                <w:rFonts w:ascii="Arial" w:hAnsi="Arial" w:cs="Arial"/>
                <w:sz w:val="20"/>
                <w:szCs w:val="20"/>
              </w:rPr>
              <w:t xml:space="preserve"> + 1 </w:t>
            </w:r>
            <w:proofErr w:type="gramStart"/>
            <w:r w:rsidR="00606F95" w:rsidRPr="00606F95">
              <w:rPr>
                <w:rFonts w:ascii="Arial" w:hAnsi="Arial" w:cs="Arial"/>
                <w:sz w:val="20"/>
                <w:szCs w:val="20"/>
              </w:rPr>
              <w:t>LE</w:t>
            </w:r>
            <w:r>
              <w:rPr>
                <w:rFonts w:ascii="Arial" w:hAnsi="Arial" w:cs="Arial"/>
                <w:sz w:val="20"/>
                <w:szCs w:val="20"/>
              </w:rPr>
              <w:t xml:space="preserve"> Gold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-Karte</w:t>
            </w:r>
            <w:r w:rsidR="00606F95" w:rsidRPr="00606F9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F162CD0" w14:textId="05F2453C" w:rsidR="00606F95" w:rsidRPr="00606F95" w:rsidRDefault="00606F95" w:rsidP="00ED15BD">
            <w:pPr>
              <w:rPr>
                <w:rFonts w:ascii="Arial" w:hAnsi="Arial" w:cs="Arial"/>
                <w:sz w:val="20"/>
                <w:szCs w:val="20"/>
              </w:rPr>
            </w:pPr>
            <w:r w:rsidRPr="00606F95">
              <w:rPr>
                <w:rFonts w:ascii="Arial" w:hAnsi="Arial" w:cs="Arial"/>
                <w:sz w:val="20"/>
                <w:szCs w:val="20"/>
              </w:rPr>
              <w:t xml:space="preserve">+ 1 </w:t>
            </w:r>
            <w:proofErr w:type="gramStart"/>
            <w:r w:rsidRPr="00606F95">
              <w:rPr>
                <w:rFonts w:ascii="Arial" w:hAnsi="Arial" w:cs="Arial"/>
                <w:sz w:val="20"/>
                <w:szCs w:val="20"/>
              </w:rPr>
              <w:t>XXL Karte</w:t>
            </w:r>
            <w:proofErr w:type="gramEnd"/>
            <w:r w:rsidRPr="00606F95">
              <w:rPr>
                <w:rFonts w:ascii="Arial" w:hAnsi="Arial" w:cs="Arial"/>
                <w:sz w:val="20"/>
                <w:szCs w:val="20"/>
              </w:rPr>
              <w:t xml:space="preserve"> + </w:t>
            </w:r>
            <w:r w:rsidR="00603668">
              <w:rPr>
                <w:rFonts w:ascii="Arial" w:hAnsi="Arial" w:cs="Arial"/>
                <w:sz w:val="20"/>
                <w:szCs w:val="20"/>
              </w:rPr>
              <w:t>2</w:t>
            </w:r>
            <w:r w:rsidRPr="00606F95">
              <w:rPr>
                <w:rFonts w:ascii="Arial" w:hAnsi="Arial" w:cs="Arial"/>
                <w:sz w:val="20"/>
                <w:szCs w:val="20"/>
              </w:rPr>
              <w:t xml:space="preserve"> Booster</w:t>
            </w:r>
            <w:r w:rsidR="000B4245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0B4245" w:rsidRPr="000B4245">
              <w:rPr>
                <w:rFonts w:ascii="Arial" w:hAnsi="Arial" w:cs="Arial"/>
                <w:sz w:val="20"/>
                <w:szCs w:val="20"/>
              </w:rPr>
              <w:t xml:space="preserve">20 </w:t>
            </w:r>
            <w:r w:rsidR="000B4245">
              <w:rPr>
                <w:rFonts w:ascii="Arial" w:hAnsi="Arial" w:cs="Arial"/>
                <w:sz w:val="20"/>
                <w:szCs w:val="20"/>
              </w:rPr>
              <w:t>St./UK</w:t>
            </w:r>
          </w:p>
          <w:p w14:paraId="40C22751" w14:textId="7974FB7F" w:rsidR="00606F95" w:rsidRPr="002200AE" w:rsidRDefault="00606F95" w:rsidP="00ED15BD">
            <w:pPr>
              <w:rPr>
                <w:rFonts w:ascii="Arial" w:hAnsi="Arial" w:cs="Arial"/>
                <w:sz w:val="20"/>
                <w:szCs w:val="20"/>
              </w:rPr>
            </w:pPr>
            <w:r w:rsidRPr="00606F95">
              <w:rPr>
                <w:rFonts w:ascii="Arial" w:hAnsi="Arial" w:cs="Arial"/>
                <w:sz w:val="20"/>
                <w:szCs w:val="20"/>
              </w:rPr>
              <w:t xml:space="preserve">EAN: </w:t>
            </w:r>
            <w:r w:rsidR="00603668" w:rsidRPr="00603668">
              <w:rPr>
                <w:rFonts w:ascii="Arial" w:hAnsi="Arial" w:cs="Arial"/>
                <w:sz w:val="20"/>
                <w:szCs w:val="20"/>
              </w:rPr>
              <w:t>4260223182020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06F95">
              <w:rPr>
                <w:rFonts w:ascii="Arial" w:hAnsi="Arial" w:cs="Arial"/>
                <w:sz w:val="20"/>
                <w:szCs w:val="20"/>
              </w:rPr>
              <w:t xml:space="preserve">UVP.: </w:t>
            </w:r>
            <w:r w:rsidR="00603668">
              <w:rPr>
                <w:rFonts w:ascii="Arial" w:hAnsi="Arial" w:cs="Arial"/>
                <w:sz w:val="20"/>
                <w:szCs w:val="20"/>
              </w:rPr>
              <w:t>9</w:t>
            </w:r>
            <w:r w:rsidRPr="00606F95">
              <w:rPr>
                <w:rFonts w:ascii="Arial" w:hAnsi="Arial" w:cs="Arial"/>
                <w:sz w:val="20"/>
                <w:szCs w:val="20"/>
              </w:rPr>
              <w:t xml:space="preserve">,99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736B1CB9" w14:textId="5C7CA133" w:rsidR="00606F95" w:rsidRPr="00ED15BD" w:rsidRDefault="00606F95" w:rsidP="00ED15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F39DE4A" w14:textId="4CF507A8" w:rsidR="00731BC4" w:rsidRPr="00606F95" w:rsidRDefault="00606F95" w:rsidP="00731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05C4DB43" w14:textId="37BD4AE9" w:rsidR="00606F95" w:rsidRPr="00606F95" w:rsidRDefault="00606F95" w:rsidP="00ED15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6C1C5641" w14:textId="77777777" w:rsidR="00606F95" w:rsidRPr="00FF159A" w:rsidRDefault="00606F95" w:rsidP="00ED15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55B7CB5" w14:textId="76A1833B" w:rsidR="00606F95" w:rsidRPr="002200AE" w:rsidRDefault="00606F95" w:rsidP="00731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41CBEC1E" w14:textId="77777777" w:rsidR="00606F95" w:rsidRPr="002200AE" w:rsidRDefault="00606F95" w:rsidP="00ED15B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06F95" w:rsidRPr="002200AE" w14:paraId="55D00615" w14:textId="77777777" w:rsidTr="00ED15BD">
        <w:trPr>
          <w:trHeight w:val="269"/>
        </w:trPr>
        <w:tc>
          <w:tcPr>
            <w:tcW w:w="2405" w:type="dxa"/>
            <w:shd w:val="clear" w:color="auto" w:fill="FFFFFF" w:themeFill="background1"/>
          </w:tcPr>
          <w:p w14:paraId="4E098664" w14:textId="24B2B926" w:rsidR="00606F95" w:rsidRDefault="00EB5F54" w:rsidP="00ED15BD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325C7CCC" wp14:editId="7755E578">
                  <wp:simplePos x="0" y="0"/>
                  <wp:positionH relativeFrom="column">
                    <wp:posOffset>-3276</wp:posOffset>
                  </wp:positionH>
                  <wp:positionV relativeFrom="paragraph">
                    <wp:posOffset>31893</wp:posOffset>
                  </wp:positionV>
                  <wp:extent cx="1199274" cy="911448"/>
                  <wp:effectExtent l="0" t="0" r="0" b="3175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274" cy="91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10" w:type="dxa"/>
            <w:shd w:val="clear" w:color="auto" w:fill="FFFFFF" w:themeFill="background1"/>
          </w:tcPr>
          <w:p w14:paraId="5E7592A0" w14:textId="00EFDC67" w:rsidR="00606F95" w:rsidRPr="00603668" w:rsidRDefault="00603668" w:rsidP="00731BC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60366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182037 </w:t>
            </w:r>
          </w:p>
          <w:p w14:paraId="5F86FE55" w14:textId="7FB19556" w:rsidR="00606F95" w:rsidRPr="00606F95" w:rsidRDefault="00606F95" w:rsidP="00ED15BD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606F9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Lego Jurassic World Trading Cards Serie </w:t>
            </w:r>
            <w:r w:rsidR="0060366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3</w:t>
            </w:r>
            <w:r w:rsidRPr="00606F9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– MULTIPACK</w:t>
            </w:r>
          </w:p>
          <w:p w14:paraId="58D7E688" w14:textId="06E907DC" w:rsidR="00606F95" w:rsidRPr="00606F95" w:rsidRDefault="00606F95" w:rsidP="00ED15BD">
            <w:pPr>
              <w:rPr>
                <w:rFonts w:ascii="Arial" w:hAnsi="Arial" w:cs="Arial"/>
                <w:sz w:val="20"/>
                <w:szCs w:val="20"/>
              </w:rPr>
            </w:pPr>
            <w:r w:rsidRPr="00606F95">
              <w:rPr>
                <w:rFonts w:ascii="Arial" w:hAnsi="Arial" w:cs="Arial"/>
                <w:sz w:val="20"/>
                <w:szCs w:val="20"/>
              </w:rPr>
              <w:t xml:space="preserve">mit </w:t>
            </w:r>
            <w:r w:rsidR="00603668">
              <w:rPr>
                <w:rFonts w:ascii="Arial" w:hAnsi="Arial" w:cs="Arial"/>
                <w:sz w:val="20"/>
                <w:szCs w:val="20"/>
              </w:rPr>
              <w:t>4</w:t>
            </w:r>
            <w:r w:rsidRPr="00606F95">
              <w:rPr>
                <w:rFonts w:ascii="Arial" w:hAnsi="Arial" w:cs="Arial"/>
                <w:sz w:val="20"/>
                <w:szCs w:val="20"/>
              </w:rPr>
              <w:t xml:space="preserve"> Booster + 1 (von 4 versch.) exkl</w:t>
            </w:r>
            <w:r w:rsidR="00EB5F54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606F95">
              <w:rPr>
                <w:rFonts w:ascii="Arial" w:hAnsi="Arial" w:cs="Arial"/>
                <w:sz w:val="20"/>
                <w:szCs w:val="20"/>
              </w:rPr>
              <w:t>lim</w:t>
            </w:r>
            <w:proofErr w:type="spellEnd"/>
            <w:r w:rsidR="00EB5F54">
              <w:rPr>
                <w:rFonts w:ascii="Arial" w:hAnsi="Arial" w:cs="Arial"/>
                <w:sz w:val="20"/>
                <w:szCs w:val="20"/>
              </w:rPr>
              <w:t>.</w:t>
            </w:r>
            <w:r w:rsidRPr="00606F95">
              <w:rPr>
                <w:rFonts w:ascii="Arial" w:hAnsi="Arial" w:cs="Arial"/>
                <w:sz w:val="20"/>
                <w:szCs w:val="20"/>
              </w:rPr>
              <w:t xml:space="preserve"> Gold Karte</w:t>
            </w:r>
            <w:r w:rsidR="000B4245">
              <w:rPr>
                <w:rFonts w:ascii="Arial" w:hAnsi="Arial" w:cs="Arial"/>
                <w:sz w:val="20"/>
                <w:szCs w:val="20"/>
              </w:rPr>
              <w:t>, 5</w:t>
            </w:r>
            <w:r w:rsidR="000B4245" w:rsidRPr="000B4245">
              <w:rPr>
                <w:rFonts w:ascii="Arial" w:hAnsi="Arial" w:cs="Arial"/>
                <w:sz w:val="20"/>
                <w:szCs w:val="20"/>
              </w:rPr>
              <w:t xml:space="preserve">0 </w:t>
            </w:r>
            <w:r w:rsidR="000B4245">
              <w:rPr>
                <w:rFonts w:ascii="Arial" w:hAnsi="Arial" w:cs="Arial"/>
                <w:sz w:val="20"/>
                <w:szCs w:val="20"/>
              </w:rPr>
              <w:t>St./UK</w:t>
            </w:r>
          </w:p>
          <w:p w14:paraId="6DB3DF92" w14:textId="40DEDAE9" w:rsidR="00606F95" w:rsidRPr="00606F95" w:rsidRDefault="00606F95" w:rsidP="00ED15BD">
            <w:pPr>
              <w:rPr>
                <w:rFonts w:ascii="Arial" w:hAnsi="Arial" w:cs="Arial"/>
                <w:sz w:val="20"/>
                <w:szCs w:val="20"/>
              </w:rPr>
            </w:pPr>
            <w:r w:rsidRPr="00606F95">
              <w:rPr>
                <w:rFonts w:ascii="Arial" w:hAnsi="Arial" w:cs="Arial"/>
                <w:sz w:val="20"/>
                <w:szCs w:val="20"/>
              </w:rPr>
              <w:t xml:space="preserve">EAN: </w:t>
            </w:r>
            <w:r w:rsidR="00603668" w:rsidRPr="00603668">
              <w:rPr>
                <w:rFonts w:ascii="Arial" w:hAnsi="Arial" w:cs="Arial"/>
                <w:sz w:val="20"/>
                <w:szCs w:val="20"/>
              </w:rPr>
              <w:t xml:space="preserve">4260223182037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06F95">
              <w:rPr>
                <w:rFonts w:ascii="Arial" w:hAnsi="Arial" w:cs="Arial"/>
                <w:sz w:val="20"/>
                <w:szCs w:val="20"/>
              </w:rPr>
              <w:t xml:space="preserve">UVP.: </w:t>
            </w:r>
            <w:r w:rsidR="00603668">
              <w:rPr>
                <w:rFonts w:ascii="Arial" w:hAnsi="Arial" w:cs="Arial"/>
                <w:sz w:val="20"/>
                <w:szCs w:val="20"/>
              </w:rPr>
              <w:t>5</w:t>
            </w:r>
            <w:r w:rsidRPr="00606F95">
              <w:rPr>
                <w:rFonts w:ascii="Arial" w:hAnsi="Arial" w:cs="Arial"/>
                <w:sz w:val="20"/>
                <w:szCs w:val="20"/>
              </w:rPr>
              <w:t xml:space="preserve">,99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2894E105" w14:textId="38C5C30D" w:rsidR="00606F95" w:rsidRPr="00606F95" w:rsidRDefault="00606F95" w:rsidP="00ED15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3792A32" w14:textId="68598690" w:rsidR="00606F95" w:rsidRPr="00606F95" w:rsidRDefault="00603668" w:rsidP="00731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</w:tc>
        <w:tc>
          <w:tcPr>
            <w:tcW w:w="1440" w:type="dxa"/>
            <w:shd w:val="clear" w:color="auto" w:fill="FFFFFF" w:themeFill="background1"/>
          </w:tcPr>
          <w:p w14:paraId="5A54615B" w14:textId="77777777" w:rsidR="00606F95" w:rsidRPr="00FF159A" w:rsidRDefault="00606F95" w:rsidP="00ED15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CC0F880" w14:textId="2D347468" w:rsidR="00606F95" w:rsidRPr="007001FE" w:rsidRDefault="00606F95" w:rsidP="00731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020A078B" w14:textId="0E5A921A" w:rsidR="00606F95" w:rsidRPr="002200AE" w:rsidRDefault="00606F95" w:rsidP="00ED15B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31BC4" w:rsidRPr="002200AE" w14:paraId="59A3EF97" w14:textId="77777777" w:rsidTr="00ED15BD">
        <w:trPr>
          <w:trHeight w:val="269"/>
        </w:trPr>
        <w:tc>
          <w:tcPr>
            <w:tcW w:w="2405" w:type="dxa"/>
            <w:shd w:val="clear" w:color="auto" w:fill="FFFFFF" w:themeFill="background1"/>
          </w:tcPr>
          <w:p w14:paraId="24DD5E47" w14:textId="640445C9" w:rsidR="00731BC4" w:rsidRDefault="00731BC4" w:rsidP="00731BC4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74624" behindDoc="0" locked="0" layoutInCell="1" allowOverlap="1" wp14:anchorId="4F2255CA" wp14:editId="6CA0FEA5">
                  <wp:simplePos x="0" y="0"/>
                  <wp:positionH relativeFrom="column">
                    <wp:posOffset>-3276</wp:posOffset>
                  </wp:positionH>
                  <wp:positionV relativeFrom="paragraph">
                    <wp:posOffset>53197</wp:posOffset>
                  </wp:positionV>
                  <wp:extent cx="1203960" cy="915009"/>
                  <wp:effectExtent l="0" t="0" r="2540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915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10" w:type="dxa"/>
            <w:shd w:val="clear" w:color="auto" w:fill="FFFFFF" w:themeFill="background1"/>
          </w:tcPr>
          <w:p w14:paraId="46FC2253" w14:textId="6F789B6F" w:rsidR="00731BC4" w:rsidRPr="007F0CCF" w:rsidRDefault="00731BC4" w:rsidP="00731BC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F0CCF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182044 </w:t>
            </w:r>
          </w:p>
          <w:p w14:paraId="51BD9D8C" w14:textId="5C47308E" w:rsidR="00731BC4" w:rsidRPr="00606F95" w:rsidRDefault="00731BC4" w:rsidP="00731BC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606F9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Lego Jurassic World Trading Cards Serie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3</w:t>
            </w:r>
            <w:r w:rsidRPr="00606F9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– ECO BLISTER</w:t>
            </w:r>
          </w:p>
          <w:p w14:paraId="5B76A055" w14:textId="434DFD7E" w:rsidR="00731BC4" w:rsidRPr="007F0CCF" w:rsidRDefault="00731BC4" w:rsidP="00731B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606F95">
              <w:rPr>
                <w:rFonts w:ascii="Arial" w:hAnsi="Arial" w:cs="Arial"/>
                <w:sz w:val="20"/>
                <w:szCs w:val="20"/>
              </w:rPr>
              <w:t xml:space="preserve"> Booster + 1 (von 4 </w:t>
            </w:r>
            <w:r>
              <w:rPr>
                <w:rFonts w:ascii="Arial" w:hAnsi="Arial" w:cs="Arial"/>
                <w:sz w:val="20"/>
                <w:szCs w:val="20"/>
              </w:rPr>
              <w:t>exkl</w:t>
            </w:r>
            <w:r w:rsidRPr="00606F95">
              <w:rPr>
                <w:rFonts w:ascii="Arial" w:hAnsi="Arial" w:cs="Arial"/>
                <w:sz w:val="20"/>
                <w:szCs w:val="20"/>
              </w:rPr>
              <w:t>.) Gold Karte pro Blister,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06F95">
              <w:rPr>
                <w:rFonts w:ascii="Arial" w:hAnsi="Arial" w:cs="Arial"/>
                <w:sz w:val="20"/>
                <w:szCs w:val="20"/>
              </w:rPr>
              <w:t xml:space="preserve">EAN: </w:t>
            </w:r>
            <w:r w:rsidRPr="007F0CCF">
              <w:rPr>
                <w:rFonts w:ascii="Arial" w:hAnsi="Arial" w:cs="Arial"/>
                <w:sz w:val="20"/>
                <w:szCs w:val="20"/>
              </w:rPr>
              <w:t xml:space="preserve">4260223182044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06F95">
              <w:rPr>
                <w:rFonts w:ascii="Arial" w:hAnsi="Arial" w:cs="Arial"/>
                <w:sz w:val="20"/>
                <w:szCs w:val="20"/>
              </w:rPr>
              <w:t xml:space="preserve">UVP.: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606F95">
              <w:rPr>
                <w:rFonts w:ascii="Arial" w:hAnsi="Arial" w:cs="Arial"/>
                <w:sz w:val="20"/>
                <w:szCs w:val="20"/>
              </w:rPr>
              <w:t xml:space="preserve">,99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3EF82BB8" w14:textId="77777777" w:rsidR="00731BC4" w:rsidRPr="00606F95" w:rsidRDefault="00731BC4" w:rsidP="00731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0F1D536" w14:textId="51B20DC8" w:rsidR="00731BC4" w:rsidRPr="00606F95" w:rsidRDefault="00731BC4" w:rsidP="00731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</w:tc>
        <w:tc>
          <w:tcPr>
            <w:tcW w:w="1440" w:type="dxa"/>
            <w:shd w:val="clear" w:color="auto" w:fill="FFFFFF" w:themeFill="background1"/>
          </w:tcPr>
          <w:p w14:paraId="36C786A0" w14:textId="77777777" w:rsidR="00731BC4" w:rsidRPr="00FF159A" w:rsidRDefault="00731BC4" w:rsidP="00731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88D6DE2" w14:textId="50628AEE" w:rsidR="00731BC4" w:rsidRPr="00FF159A" w:rsidRDefault="00731BC4" w:rsidP="00731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440" w:type="dxa"/>
            <w:shd w:val="clear" w:color="auto" w:fill="FFFFFF" w:themeFill="background1"/>
          </w:tcPr>
          <w:p w14:paraId="34BD34EB" w14:textId="66A3AD8A" w:rsidR="00731BC4" w:rsidRPr="002200AE" w:rsidRDefault="00731BC4" w:rsidP="00731BC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49F7EB68" w14:textId="4694EE75" w:rsidR="00FD13E8" w:rsidRDefault="00A06E1D" w:rsidP="002200AE">
      <w:pPr>
        <w:ind w:left="-851" w:right="-857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A8CD173" wp14:editId="0C0C32A4">
            <wp:simplePos x="0" y="0"/>
            <wp:positionH relativeFrom="column">
              <wp:posOffset>0</wp:posOffset>
            </wp:positionH>
            <wp:positionV relativeFrom="paragraph">
              <wp:posOffset>3148</wp:posOffset>
            </wp:positionV>
            <wp:extent cx="7556500" cy="10679853"/>
            <wp:effectExtent l="0" t="0" r="0" b="127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9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text" w:horzAnchor="page" w:tblpX="7814" w:tblpY="522"/>
        <w:tblW w:w="3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</w:tblGrid>
      <w:tr w:rsidR="001E3FC5" w:rsidRPr="002B4167" w14:paraId="32FA235F" w14:textId="77777777" w:rsidTr="001E3FC5">
        <w:trPr>
          <w:trHeight w:val="1086"/>
        </w:trPr>
        <w:tc>
          <w:tcPr>
            <w:tcW w:w="3415" w:type="dxa"/>
            <w:shd w:val="clear" w:color="auto" w:fill="FFFFFF" w:themeFill="background1"/>
          </w:tcPr>
          <w:p w14:paraId="2DD51134" w14:textId="77777777" w:rsidR="001E3FC5" w:rsidRPr="002B4167" w:rsidRDefault="001E3FC5" w:rsidP="001E3FC5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Firma</w:t>
            </w:r>
          </w:p>
          <w:p w14:paraId="6201C298" w14:textId="77777777" w:rsidR="001E3FC5" w:rsidRPr="002B4167" w:rsidRDefault="001E3FC5" w:rsidP="001E3FC5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Straße</w:t>
            </w:r>
          </w:p>
          <w:p w14:paraId="78931EBA" w14:textId="77777777" w:rsidR="001E3FC5" w:rsidRPr="002B4167" w:rsidRDefault="001E3FC5" w:rsidP="001E3FC5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PLZ / Ihr Ort</w:t>
            </w:r>
          </w:p>
          <w:p w14:paraId="3F0EB9C9" w14:textId="77777777" w:rsidR="001E3FC5" w:rsidRPr="002B4167" w:rsidRDefault="001E3FC5" w:rsidP="001E3FC5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Ihre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e-mail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 /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Tel.Nr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. / Fax Nr.</w:t>
            </w:r>
          </w:p>
        </w:tc>
      </w:tr>
    </w:tbl>
    <w:p w14:paraId="50161E70" w14:textId="37E564C3" w:rsidR="001E3FC5" w:rsidRDefault="00FD13E8">
      <w:r>
        <w:br w:type="page"/>
      </w:r>
    </w:p>
    <w:p w14:paraId="1C05B35D" w14:textId="012285D8" w:rsidR="00FD13E8" w:rsidRDefault="001E3FC5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0582748C" wp14:editId="0005768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6500" cy="10679853"/>
            <wp:effectExtent l="0" t="0" r="0" b="1270"/>
            <wp:wrapNone/>
            <wp:docPr id="892444769" name="Grafik 892444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444769" name="Grafik 89244476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9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6C968" w14:textId="66EF3072" w:rsidR="00056541" w:rsidRPr="00F93847" w:rsidRDefault="00056541" w:rsidP="002200AE">
      <w:pPr>
        <w:ind w:left="-851" w:right="-857"/>
      </w:pPr>
    </w:p>
    <w:sectPr w:rsidR="00056541" w:rsidRPr="00F93847" w:rsidSect="006B33E8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7AF"/>
    <w:rsid w:val="00014F91"/>
    <w:rsid w:val="00056541"/>
    <w:rsid w:val="000B3CF8"/>
    <w:rsid w:val="000B4245"/>
    <w:rsid w:val="001131EC"/>
    <w:rsid w:val="00121A30"/>
    <w:rsid w:val="001E3FC5"/>
    <w:rsid w:val="002200AE"/>
    <w:rsid w:val="002A469A"/>
    <w:rsid w:val="003047EA"/>
    <w:rsid w:val="00311249"/>
    <w:rsid w:val="00337462"/>
    <w:rsid w:val="00343439"/>
    <w:rsid w:val="00352AA8"/>
    <w:rsid w:val="003A7E83"/>
    <w:rsid w:val="003E7DE7"/>
    <w:rsid w:val="00493A7B"/>
    <w:rsid w:val="004A2991"/>
    <w:rsid w:val="004D7BFB"/>
    <w:rsid w:val="004F3229"/>
    <w:rsid w:val="00552178"/>
    <w:rsid w:val="00592F03"/>
    <w:rsid w:val="00603668"/>
    <w:rsid w:val="00606F95"/>
    <w:rsid w:val="006816A6"/>
    <w:rsid w:val="00694AA5"/>
    <w:rsid w:val="006B33E8"/>
    <w:rsid w:val="006E12E0"/>
    <w:rsid w:val="007001FE"/>
    <w:rsid w:val="00731BC4"/>
    <w:rsid w:val="007C4E3F"/>
    <w:rsid w:val="007F0CCF"/>
    <w:rsid w:val="00831DF7"/>
    <w:rsid w:val="00835C41"/>
    <w:rsid w:val="008E132A"/>
    <w:rsid w:val="009D3919"/>
    <w:rsid w:val="009E1442"/>
    <w:rsid w:val="00A06E1D"/>
    <w:rsid w:val="00AA6C58"/>
    <w:rsid w:val="00AF76B4"/>
    <w:rsid w:val="00B34E27"/>
    <w:rsid w:val="00C24E63"/>
    <w:rsid w:val="00D07751"/>
    <w:rsid w:val="00D40621"/>
    <w:rsid w:val="00E737AF"/>
    <w:rsid w:val="00EB5F54"/>
    <w:rsid w:val="00EB6F34"/>
    <w:rsid w:val="00ED15BD"/>
    <w:rsid w:val="00F93847"/>
    <w:rsid w:val="00FD13E8"/>
    <w:rsid w:val="00FF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1B5BA"/>
  <w15:chartTrackingRefBased/>
  <w15:docId w15:val="{B8688281-74B6-B54E-9EB9-D911E43BE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F0CC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2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606F95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4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8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12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0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2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07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4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3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84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1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57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6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2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0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2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3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6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47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0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3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7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7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02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4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2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8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66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6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2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8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7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2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5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0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7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32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2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0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68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35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118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64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27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1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6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35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85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5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4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5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5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5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0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43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48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7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5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8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4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4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3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7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0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8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0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13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87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9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7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1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4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1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6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1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5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526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3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69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70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5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2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79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7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1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2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8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8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14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5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5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5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3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2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86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2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75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23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46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75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7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7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0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8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9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46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8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6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3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1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46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96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6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2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3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20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32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0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33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3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8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84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3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2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86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3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9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50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8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1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1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8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7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4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ainermann/Documents/Word%20Vorlagen/Vorlage-EH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Vorlage-EH.dotx</Template>
  <TotalTime>0</TotalTime>
  <Pages>2</Pages>
  <Words>121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Rainer Mann</cp:lastModifiedBy>
  <cp:revision>5</cp:revision>
  <cp:lastPrinted>2023-10-18T13:57:00Z</cp:lastPrinted>
  <dcterms:created xsi:type="dcterms:W3CDTF">2023-10-18T09:34:00Z</dcterms:created>
  <dcterms:modified xsi:type="dcterms:W3CDTF">2023-10-18T13:57:00Z</dcterms:modified>
</cp:coreProperties>
</file>