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text" w:horzAnchor="margin" w:tblpXSpec="center" w:tblpY="14577"/>
        <w:tblW w:w="10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66"/>
      </w:tblGrid>
      <w:tr w:rsidR="00F93847" w:rsidRPr="00F93847" w14:paraId="3915E3E4" w14:textId="77777777" w:rsidTr="00291439">
        <w:trPr>
          <w:trHeight w:val="1403"/>
        </w:trPr>
        <w:tc>
          <w:tcPr>
            <w:tcW w:w="10866" w:type="dxa"/>
            <w:shd w:val="clear" w:color="auto" w:fill="FFFFFF" w:themeFill="background1"/>
          </w:tcPr>
          <w:p w14:paraId="567DF466" w14:textId="7AB43EFA" w:rsidR="00F93847" w:rsidRPr="00F93847" w:rsidRDefault="00B31CF8" w:rsidP="00816B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Ihre AGB</w:t>
            </w:r>
          </w:p>
        </w:tc>
      </w:tr>
    </w:tbl>
    <w:tbl>
      <w:tblPr>
        <w:tblStyle w:val="Tabellenraster"/>
        <w:tblpPr w:leftFromText="141" w:rightFromText="141" w:vertAnchor="text" w:horzAnchor="margin" w:tblpXSpec="center" w:tblpY="6799"/>
        <w:tblW w:w="10795" w:type="dxa"/>
        <w:tblLook w:val="04A0" w:firstRow="1" w:lastRow="0" w:firstColumn="1" w:lastColumn="0" w:noHBand="0" w:noVBand="1"/>
      </w:tblPr>
      <w:tblGrid>
        <w:gridCol w:w="2335"/>
        <w:gridCol w:w="3780"/>
        <w:gridCol w:w="1800"/>
        <w:gridCol w:w="1440"/>
        <w:gridCol w:w="1440"/>
      </w:tblGrid>
      <w:tr w:rsidR="0080707A" w14:paraId="79018546" w14:textId="77777777" w:rsidTr="00103AEE">
        <w:trPr>
          <w:trHeight w:val="250"/>
        </w:trPr>
        <w:tc>
          <w:tcPr>
            <w:tcW w:w="2335" w:type="dxa"/>
            <w:shd w:val="clear" w:color="auto" w:fill="FFFFFF" w:themeFill="background1"/>
          </w:tcPr>
          <w:p w14:paraId="5518C38E" w14:textId="77777777" w:rsidR="0080707A" w:rsidRPr="002200AE" w:rsidRDefault="0080707A" w:rsidP="00103A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3780" w:type="dxa"/>
            <w:shd w:val="clear" w:color="auto" w:fill="FFFFFF" w:themeFill="background1"/>
          </w:tcPr>
          <w:p w14:paraId="321300AB" w14:textId="4B179FBB" w:rsidR="0080707A" w:rsidRPr="002200AE" w:rsidRDefault="0080707A" w:rsidP="00103A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800" w:type="dxa"/>
            <w:shd w:val="clear" w:color="auto" w:fill="FFFFFF" w:themeFill="background1"/>
          </w:tcPr>
          <w:p w14:paraId="1E0D710C" w14:textId="77777777" w:rsidR="0080707A" w:rsidRPr="002200AE" w:rsidRDefault="0080707A" w:rsidP="00103A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0" w:type="dxa"/>
            <w:shd w:val="clear" w:color="auto" w:fill="FFFFFF" w:themeFill="background1"/>
          </w:tcPr>
          <w:p w14:paraId="04B6936F" w14:textId="77777777" w:rsidR="0080707A" w:rsidRPr="002200AE" w:rsidRDefault="0080707A" w:rsidP="00103A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6B42B408" w14:textId="77777777" w:rsidR="0080707A" w:rsidRPr="002200AE" w:rsidRDefault="0080707A" w:rsidP="00103A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80707A" w:rsidRPr="002200AE" w14:paraId="744B4CFF" w14:textId="77777777" w:rsidTr="00103AEE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4A62BDB3" w14:textId="03F8342A" w:rsidR="0080707A" w:rsidRPr="002200AE" w:rsidRDefault="000E1064" w:rsidP="00103A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33C79832" wp14:editId="35456152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94269</wp:posOffset>
                  </wp:positionV>
                  <wp:extent cx="1228090" cy="941536"/>
                  <wp:effectExtent l="0" t="0" r="381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94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707A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780" w:type="dxa"/>
            <w:shd w:val="clear" w:color="auto" w:fill="FFFFFF" w:themeFill="background1"/>
          </w:tcPr>
          <w:p w14:paraId="49144BD3" w14:textId="20EBD05D" w:rsidR="0080707A" w:rsidRPr="0080707A" w:rsidRDefault="0080707A" w:rsidP="00103AE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80707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060302</w:t>
            </w:r>
          </w:p>
          <w:p w14:paraId="1F2E74FB" w14:textId="77777777" w:rsidR="0080707A" w:rsidRDefault="0080707A" w:rsidP="00103AE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80707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Match </w:t>
            </w:r>
            <w:proofErr w:type="spellStart"/>
            <w:r w:rsidRPr="0080707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Attax</w:t>
            </w:r>
            <w:proofErr w:type="spellEnd"/>
            <w:r w:rsidRPr="0080707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2022/2023 </w:t>
            </w:r>
          </w:p>
          <w:p w14:paraId="0130CB1B" w14:textId="1C35BF19" w:rsidR="0080707A" w:rsidRPr="00291439" w:rsidRDefault="0080707A" w:rsidP="00103AE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29143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Booster 36er Display </w:t>
            </w:r>
          </w:p>
          <w:p w14:paraId="67F770D4" w14:textId="343F85AE" w:rsidR="0080707A" w:rsidRPr="0080707A" w:rsidRDefault="0080707A" w:rsidP="00103AE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46550">
              <w:rPr>
                <w:rFonts w:ascii="Arial" w:hAnsi="Arial" w:cs="Arial"/>
                <w:sz w:val="20"/>
                <w:szCs w:val="20"/>
                <w:lang w:val="en-US"/>
              </w:rPr>
              <w:t xml:space="preserve">36 Booster </w:t>
            </w:r>
            <w:proofErr w:type="spellStart"/>
            <w:r w:rsidRPr="00C46550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C46550">
              <w:rPr>
                <w:rFonts w:ascii="Arial" w:hAnsi="Arial" w:cs="Arial"/>
                <w:sz w:val="20"/>
                <w:szCs w:val="20"/>
                <w:lang w:val="en-US"/>
              </w:rPr>
              <w:t xml:space="preserve"> Display,</w:t>
            </w:r>
            <w:r w:rsidRPr="00C46550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10 </w:t>
            </w:r>
            <w:proofErr w:type="spellStart"/>
            <w:r w:rsidRPr="00C46550">
              <w:rPr>
                <w:rFonts w:ascii="Arial" w:hAnsi="Arial" w:cs="Arial"/>
                <w:sz w:val="20"/>
                <w:szCs w:val="20"/>
                <w:lang w:val="en-US"/>
              </w:rPr>
              <w:t>Karten</w:t>
            </w:r>
            <w:proofErr w:type="spellEnd"/>
            <w:r w:rsidRPr="00C46550">
              <w:rPr>
                <w:rFonts w:ascii="Arial" w:hAnsi="Arial" w:cs="Arial"/>
                <w:sz w:val="20"/>
                <w:szCs w:val="20"/>
                <w:lang w:val="en-US"/>
              </w:rPr>
              <w:t xml:space="preserve"> je </w:t>
            </w:r>
            <w:proofErr w:type="spellStart"/>
            <w:r w:rsidRPr="00C46550">
              <w:rPr>
                <w:rFonts w:ascii="Arial" w:hAnsi="Arial" w:cs="Arial"/>
                <w:sz w:val="20"/>
                <w:szCs w:val="20"/>
                <w:lang w:val="en-US"/>
              </w:rPr>
              <w:t>Päckchen</w:t>
            </w:r>
            <w:proofErr w:type="spellEnd"/>
            <w:r w:rsidRPr="00C46550">
              <w:rPr>
                <w:rFonts w:ascii="Arial" w:hAnsi="Arial" w:cs="Arial"/>
                <w:sz w:val="20"/>
                <w:szCs w:val="20"/>
                <w:lang w:val="en-US"/>
              </w:rPr>
              <w:t xml:space="preserve">! </w:t>
            </w:r>
            <w:r w:rsidRPr="0080707A">
              <w:rPr>
                <w:rFonts w:ascii="Arial" w:hAnsi="Arial" w:cs="Arial"/>
                <w:sz w:val="20"/>
                <w:szCs w:val="20"/>
                <w:lang w:val="en-US"/>
              </w:rPr>
              <w:t xml:space="preserve">8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Displays/UK</w:t>
            </w:r>
            <w:r w:rsidRPr="0080707A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80707A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EAN: 5053307060302 (Display)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80707A">
              <w:rPr>
                <w:rFonts w:ascii="Arial" w:hAnsi="Arial" w:cs="Arial"/>
                <w:sz w:val="20"/>
                <w:szCs w:val="20"/>
                <w:lang w:val="en-US"/>
              </w:rPr>
              <w:t xml:space="preserve">EAN: 5053307060296 (Booster)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80707A">
              <w:rPr>
                <w:rFonts w:ascii="Arial" w:hAnsi="Arial" w:cs="Arial"/>
                <w:sz w:val="20"/>
                <w:szCs w:val="20"/>
                <w:lang w:val="en-US"/>
              </w:rPr>
              <w:t xml:space="preserve">UVP.: 2,00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5D54AC7E" w14:textId="77777777" w:rsidR="0080707A" w:rsidRPr="00AF76B4" w:rsidRDefault="0080707A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51E636EC" w14:textId="2DA86536" w:rsidR="0080707A" w:rsidRPr="0080707A" w:rsidRDefault="0080707A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</w:tc>
        <w:tc>
          <w:tcPr>
            <w:tcW w:w="1440" w:type="dxa"/>
            <w:shd w:val="clear" w:color="auto" w:fill="FFFFFF" w:themeFill="background1"/>
          </w:tcPr>
          <w:p w14:paraId="50A52DE6" w14:textId="77777777" w:rsidR="0080707A" w:rsidRPr="007001FE" w:rsidRDefault="0080707A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6BDEB7A7" w14:textId="320C3099" w:rsidR="00816B27" w:rsidRPr="002200AE" w:rsidRDefault="0080707A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  <w:p w14:paraId="5BAACB55" w14:textId="268B2ADB" w:rsidR="0080707A" w:rsidRPr="002200AE" w:rsidRDefault="0080707A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128C39B3" w14:textId="77777777" w:rsidR="0080707A" w:rsidRPr="002200AE" w:rsidRDefault="0080707A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288E4073" w14:textId="77777777" w:rsidR="0080707A" w:rsidRPr="002200AE" w:rsidRDefault="0080707A" w:rsidP="00103AE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80707A" w:rsidRPr="002200AE" w14:paraId="20B5F529" w14:textId="77777777" w:rsidTr="00103AEE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07D5CEF2" w14:textId="1DE56B9E" w:rsidR="0080707A" w:rsidRDefault="000E1064" w:rsidP="00103AE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6838B425" wp14:editId="718A2166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66040</wp:posOffset>
                  </wp:positionV>
                  <wp:extent cx="1228090" cy="941536"/>
                  <wp:effectExtent l="0" t="0" r="381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94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707A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780" w:type="dxa"/>
            <w:shd w:val="clear" w:color="auto" w:fill="FFFFFF" w:themeFill="background1"/>
          </w:tcPr>
          <w:p w14:paraId="3070DA94" w14:textId="63BD6C02" w:rsidR="0080707A" w:rsidRPr="0080707A" w:rsidRDefault="0080707A" w:rsidP="00103AE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80707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109997</w:t>
            </w:r>
          </w:p>
          <w:p w14:paraId="2AE05E89" w14:textId="77777777" w:rsidR="0080707A" w:rsidRPr="0080707A" w:rsidRDefault="0080707A" w:rsidP="00103AE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80707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Match </w:t>
            </w:r>
            <w:proofErr w:type="spellStart"/>
            <w:r w:rsidRPr="0080707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Attax</w:t>
            </w:r>
            <w:proofErr w:type="spellEnd"/>
            <w:r w:rsidRPr="0080707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2022/2023 </w:t>
            </w:r>
          </w:p>
          <w:p w14:paraId="7C976909" w14:textId="54F0D58F" w:rsidR="0080707A" w:rsidRPr="00291439" w:rsidRDefault="0080707A" w:rsidP="00103AE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29143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Starter Pack XL </w:t>
            </w:r>
          </w:p>
          <w:p w14:paraId="779F5045" w14:textId="54A6184A" w:rsidR="0080707A" w:rsidRPr="0080707A" w:rsidRDefault="0080707A" w:rsidP="00103AEE">
            <w:pPr>
              <w:rPr>
                <w:rFonts w:ascii="Arial" w:hAnsi="Arial" w:cs="Arial"/>
                <w:sz w:val="20"/>
                <w:szCs w:val="20"/>
              </w:rPr>
            </w:pPr>
            <w:r w:rsidRPr="0080707A">
              <w:rPr>
                <w:rFonts w:ascii="Arial" w:hAnsi="Arial" w:cs="Arial"/>
                <w:sz w:val="20"/>
                <w:szCs w:val="20"/>
              </w:rPr>
              <w:t xml:space="preserve">Sammelmappe + Sammler-Magazin + Spielfeld + Checkliste + 11 Karten, + 4 Taktik-Karten + 1 limitierte Karte </w:t>
            </w:r>
          </w:p>
          <w:p w14:paraId="280D7126" w14:textId="4695BC5E" w:rsidR="0080707A" w:rsidRPr="002200AE" w:rsidRDefault="0080707A" w:rsidP="00103AEE">
            <w:pPr>
              <w:rPr>
                <w:rFonts w:ascii="Arial" w:hAnsi="Arial" w:cs="Arial"/>
                <w:sz w:val="20"/>
                <w:szCs w:val="20"/>
              </w:rPr>
            </w:pPr>
            <w:r w:rsidRPr="0080707A">
              <w:rPr>
                <w:rFonts w:ascii="Arial" w:hAnsi="Arial" w:cs="Arial"/>
                <w:sz w:val="20"/>
                <w:szCs w:val="20"/>
              </w:rPr>
              <w:t xml:space="preserve">30 </w:t>
            </w:r>
            <w:proofErr w:type="spellStart"/>
            <w:r w:rsidRPr="0080707A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80707A">
              <w:rPr>
                <w:rFonts w:ascii="Arial" w:hAnsi="Arial" w:cs="Arial"/>
                <w:sz w:val="20"/>
                <w:szCs w:val="20"/>
              </w:rPr>
              <w:t xml:space="preserve"> im Umkarton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80707A">
              <w:rPr>
                <w:rFonts w:ascii="Arial" w:hAnsi="Arial" w:cs="Arial"/>
                <w:sz w:val="20"/>
                <w:szCs w:val="20"/>
              </w:rPr>
              <w:t xml:space="preserve">EAN: 4143496109997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80707A">
              <w:rPr>
                <w:rFonts w:ascii="Arial" w:hAnsi="Arial" w:cs="Arial"/>
                <w:sz w:val="20"/>
                <w:szCs w:val="20"/>
              </w:rPr>
              <w:t xml:space="preserve">UVP.: 9,99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6BFFD4FE" w14:textId="77777777" w:rsidR="0080707A" w:rsidRPr="000E1064" w:rsidRDefault="0080707A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09B15E6" w14:textId="1218FAAE" w:rsidR="003426B0" w:rsidRPr="0080707A" w:rsidRDefault="0080707A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1E508FA4" w14:textId="07C6389D" w:rsidR="0080707A" w:rsidRPr="0080707A" w:rsidRDefault="0080707A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14F5B8CB" w14:textId="77777777" w:rsidR="0080707A" w:rsidRPr="00FF159A" w:rsidRDefault="0080707A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D52138A" w14:textId="18B12C8F" w:rsidR="0080707A" w:rsidRPr="002200AE" w:rsidRDefault="0080707A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50C495DC" w14:textId="77777777" w:rsidR="0080707A" w:rsidRPr="002200AE" w:rsidRDefault="0080707A" w:rsidP="00103AE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A4DBC" w:rsidRPr="002200AE" w14:paraId="37B7FE77" w14:textId="77777777" w:rsidTr="00103AEE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465105E4" w14:textId="10906D3E" w:rsidR="001A4DBC" w:rsidRDefault="000E1064" w:rsidP="00103AE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5EF9167C" wp14:editId="2C5D188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38389</wp:posOffset>
                  </wp:positionV>
                  <wp:extent cx="1228436" cy="941801"/>
                  <wp:effectExtent l="0" t="0" r="381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436" cy="94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shd w:val="clear" w:color="auto" w:fill="FFFFFF" w:themeFill="background1"/>
          </w:tcPr>
          <w:p w14:paraId="17C24E07" w14:textId="4E9B662C" w:rsidR="001A4DBC" w:rsidRPr="000E1064" w:rsidRDefault="000E1064" w:rsidP="00103A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E1064">
              <w:rPr>
                <w:rFonts w:ascii="Arial" w:hAnsi="Arial" w:cs="Arial"/>
                <w:b/>
                <w:bCs/>
                <w:sz w:val="20"/>
                <w:szCs w:val="20"/>
              </w:rPr>
              <w:t>305993</w:t>
            </w:r>
          </w:p>
          <w:p w14:paraId="14382874" w14:textId="77777777" w:rsidR="001A4DBC" w:rsidRPr="00291439" w:rsidRDefault="001A4DBC" w:rsidP="00103A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9143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Match </w:t>
            </w:r>
            <w:proofErr w:type="spellStart"/>
            <w:r w:rsidRPr="00291439">
              <w:rPr>
                <w:rFonts w:ascii="Arial" w:hAnsi="Arial" w:cs="Arial"/>
                <w:b/>
                <w:bCs/>
                <w:sz w:val="20"/>
                <w:szCs w:val="20"/>
              </w:rPr>
              <w:t>Attax</w:t>
            </w:r>
            <w:proofErr w:type="spellEnd"/>
            <w:r w:rsidRPr="0029143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2022/2023 </w:t>
            </w:r>
          </w:p>
          <w:p w14:paraId="4974AFAD" w14:textId="363DA09F" w:rsidR="001A4DBC" w:rsidRPr="0080707A" w:rsidRDefault="000E1064" w:rsidP="00103A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E106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Eco-Blister </w:t>
            </w:r>
          </w:p>
          <w:p w14:paraId="0C343691" w14:textId="4A1DFDB1" w:rsidR="000E1064" w:rsidRPr="000E1064" w:rsidRDefault="000E1064" w:rsidP="00103AEE">
            <w:pPr>
              <w:rPr>
                <w:rFonts w:ascii="Arial" w:hAnsi="Arial" w:cs="Arial"/>
                <w:sz w:val="20"/>
                <w:szCs w:val="20"/>
              </w:rPr>
            </w:pPr>
            <w:r w:rsidRPr="000E1064">
              <w:rPr>
                <w:rFonts w:ascii="Arial" w:hAnsi="Arial" w:cs="Arial"/>
                <w:sz w:val="20"/>
                <w:szCs w:val="20"/>
              </w:rPr>
              <w:t xml:space="preserve">30 Karten + 1 limitierte Karte, 40 </w:t>
            </w:r>
            <w:proofErr w:type="spellStart"/>
            <w:r w:rsidRPr="000E1064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0E1064">
              <w:rPr>
                <w:rFonts w:ascii="Arial" w:hAnsi="Arial" w:cs="Arial"/>
                <w:sz w:val="20"/>
                <w:szCs w:val="20"/>
              </w:rPr>
              <w:t xml:space="preserve"> pro Umkarton, </w:t>
            </w:r>
          </w:p>
          <w:p w14:paraId="1DDE793B" w14:textId="77777777" w:rsidR="000E1064" w:rsidRDefault="000E1064" w:rsidP="00103AEE">
            <w:pPr>
              <w:rPr>
                <w:rFonts w:ascii="Arial" w:hAnsi="Arial" w:cs="Arial"/>
                <w:sz w:val="20"/>
                <w:szCs w:val="20"/>
              </w:rPr>
            </w:pPr>
            <w:r w:rsidRPr="000E1064">
              <w:rPr>
                <w:rFonts w:ascii="Arial" w:hAnsi="Arial" w:cs="Arial"/>
                <w:sz w:val="20"/>
                <w:szCs w:val="20"/>
              </w:rPr>
              <w:t>EAN: 4143496305993</w:t>
            </w:r>
          </w:p>
          <w:p w14:paraId="2D5BDD03" w14:textId="7ADD8D51" w:rsidR="001A4DBC" w:rsidRPr="000E1064" w:rsidRDefault="000E1064" w:rsidP="00103AEE">
            <w:pPr>
              <w:rPr>
                <w:rFonts w:ascii="Arial" w:hAnsi="Arial" w:cs="Arial"/>
                <w:sz w:val="20"/>
                <w:szCs w:val="20"/>
              </w:rPr>
            </w:pPr>
            <w:r w:rsidRPr="000E1064">
              <w:rPr>
                <w:rFonts w:ascii="Arial" w:hAnsi="Arial" w:cs="Arial"/>
                <w:sz w:val="20"/>
                <w:szCs w:val="20"/>
              </w:rPr>
              <w:t xml:space="preserve">UVP.: 5,99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2EFE3994" w14:textId="77777777" w:rsidR="001A4DBC" w:rsidRPr="001A4DBC" w:rsidRDefault="001A4DBC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9F3BDA7" w14:textId="63E2FC05" w:rsidR="003426B0" w:rsidRPr="0080707A" w:rsidRDefault="001A4DBC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383A861F" w14:textId="260A1BA0" w:rsidR="001A4DBC" w:rsidRPr="0080707A" w:rsidRDefault="001A4DBC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76DF6D67" w14:textId="77777777" w:rsidR="001A4DBC" w:rsidRPr="00FF159A" w:rsidRDefault="001A4DBC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4750D30" w14:textId="60072EA8" w:rsidR="003426B0" w:rsidRPr="002200AE" w:rsidRDefault="001A4DBC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  <w:p w14:paraId="63719AF1" w14:textId="15EB279B" w:rsidR="001A4DBC" w:rsidRPr="002200AE" w:rsidRDefault="001A4DBC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3838186C" w14:textId="77777777" w:rsidR="001A4DBC" w:rsidRPr="007001FE" w:rsidRDefault="001A4DBC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5B0DB3CF" w14:textId="77777777" w:rsidR="001A4DBC" w:rsidRPr="002200AE" w:rsidRDefault="001A4DBC" w:rsidP="00103AE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3AEE" w:rsidRPr="002200AE" w14:paraId="68BA2391" w14:textId="77777777" w:rsidTr="00103AEE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62C18A11" w14:textId="0FBBA2B1" w:rsidR="00103AEE" w:rsidRDefault="00103AEE" w:rsidP="00103AE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0B87C358" wp14:editId="5307D418">
                  <wp:simplePos x="0" y="0"/>
                  <wp:positionH relativeFrom="column">
                    <wp:posOffset>325</wp:posOffset>
                  </wp:positionH>
                  <wp:positionV relativeFrom="paragraph">
                    <wp:posOffset>40640</wp:posOffset>
                  </wp:positionV>
                  <wp:extent cx="1228090" cy="941070"/>
                  <wp:effectExtent l="0" t="0" r="381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shd w:val="clear" w:color="auto" w:fill="FFFFFF" w:themeFill="background1"/>
          </w:tcPr>
          <w:p w14:paraId="67741F4F" w14:textId="77777777" w:rsidR="00103AEE" w:rsidRPr="002B17F5" w:rsidRDefault="00103AEE" w:rsidP="00103A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7F5">
              <w:rPr>
                <w:rFonts w:ascii="Arial" w:hAnsi="Arial" w:cs="Arial"/>
                <w:b/>
                <w:bCs/>
                <w:sz w:val="20"/>
                <w:szCs w:val="20"/>
              </w:rPr>
              <w:t>205996</w:t>
            </w:r>
          </w:p>
          <w:p w14:paraId="6CE20046" w14:textId="77777777" w:rsidR="00103AEE" w:rsidRDefault="00103AEE" w:rsidP="00103AE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80707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Match </w:t>
            </w:r>
            <w:proofErr w:type="spellStart"/>
            <w:r w:rsidRPr="0080707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Attax</w:t>
            </w:r>
            <w:proofErr w:type="spellEnd"/>
            <w:r w:rsidRPr="0080707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2022/2023 </w:t>
            </w:r>
          </w:p>
          <w:p w14:paraId="353170D2" w14:textId="403F3172" w:rsidR="00103AEE" w:rsidRPr="0080707A" w:rsidRDefault="00103AEE" w:rsidP="00103A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7F5">
              <w:rPr>
                <w:rFonts w:ascii="Arial" w:hAnsi="Arial" w:cs="Arial"/>
                <w:b/>
                <w:bCs/>
                <w:sz w:val="20"/>
                <w:szCs w:val="20"/>
              </w:rPr>
              <w:t>Multipack</w:t>
            </w:r>
            <w:r w:rsidRPr="008070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44C1F7A3" w14:textId="77777777" w:rsidR="00103AEE" w:rsidRPr="002B17F5" w:rsidRDefault="00103AEE" w:rsidP="00103AEE">
            <w:pPr>
              <w:rPr>
                <w:rFonts w:ascii="Arial" w:hAnsi="Arial" w:cs="Arial"/>
                <w:sz w:val="20"/>
                <w:szCs w:val="20"/>
              </w:rPr>
            </w:pPr>
            <w:r w:rsidRPr="002B17F5">
              <w:rPr>
                <w:rFonts w:ascii="Arial" w:hAnsi="Arial" w:cs="Arial"/>
                <w:sz w:val="20"/>
                <w:szCs w:val="20"/>
              </w:rPr>
              <w:t xml:space="preserve">30 Karten + 1 limitierte Karte,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2B17F5">
              <w:rPr>
                <w:rFonts w:ascii="Arial" w:hAnsi="Arial" w:cs="Arial"/>
                <w:sz w:val="20"/>
                <w:szCs w:val="20"/>
              </w:rPr>
              <w:t xml:space="preserve">30 </w:t>
            </w:r>
            <w:proofErr w:type="spellStart"/>
            <w:r w:rsidRPr="002B17F5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2B17F5">
              <w:rPr>
                <w:rFonts w:ascii="Arial" w:hAnsi="Arial" w:cs="Arial"/>
                <w:sz w:val="20"/>
                <w:szCs w:val="20"/>
              </w:rPr>
              <w:t xml:space="preserve"> pro Umkarton,</w:t>
            </w:r>
          </w:p>
          <w:p w14:paraId="35DA9966" w14:textId="60460FC4" w:rsidR="00103AEE" w:rsidRPr="000E1064" w:rsidRDefault="00103AEE" w:rsidP="00103AEE">
            <w:pPr>
              <w:rPr>
                <w:rFonts w:ascii="Arial" w:hAnsi="Arial" w:cs="Arial"/>
                <w:sz w:val="20"/>
                <w:szCs w:val="20"/>
              </w:rPr>
            </w:pPr>
            <w:r w:rsidRPr="002B17F5">
              <w:rPr>
                <w:rFonts w:ascii="Arial" w:hAnsi="Arial" w:cs="Arial"/>
                <w:sz w:val="20"/>
                <w:szCs w:val="20"/>
              </w:rPr>
              <w:t xml:space="preserve">EAN: 4143496205996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2B17F5">
              <w:rPr>
                <w:rFonts w:ascii="Arial" w:hAnsi="Arial" w:cs="Arial"/>
                <w:sz w:val="20"/>
                <w:szCs w:val="20"/>
              </w:rPr>
              <w:t xml:space="preserve">UVP.: 5,99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7AD7AD16" w14:textId="77777777" w:rsidR="00103AEE" w:rsidRPr="001A4DBC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1831DC" w14:textId="77777777" w:rsidR="00103AEE" w:rsidRPr="002B17F5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1E3BB520" w14:textId="63EAFC38" w:rsidR="00103AEE" w:rsidRPr="000E1064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3A0992A8" w14:textId="77777777" w:rsidR="00103AEE" w:rsidRPr="00FF159A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3A042A5" w14:textId="1C4BF7D9" w:rsidR="00103AEE" w:rsidRPr="00FF159A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6629B2B8" w14:textId="77777777" w:rsidR="00103AEE" w:rsidRPr="002200AE" w:rsidRDefault="00103AEE" w:rsidP="00103AE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276490F2" w14:textId="5E1FC9CF" w:rsidR="00AF6A17" w:rsidRDefault="00AF6A17" w:rsidP="002200AE">
      <w:pPr>
        <w:ind w:left="-851" w:right="-857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60BB5F4" wp14:editId="406D57DB">
            <wp:simplePos x="0" y="0"/>
            <wp:positionH relativeFrom="column">
              <wp:posOffset>-10633</wp:posOffset>
            </wp:positionH>
            <wp:positionV relativeFrom="paragraph">
              <wp:posOffset>0</wp:posOffset>
            </wp:positionV>
            <wp:extent cx="7555864" cy="10678955"/>
            <wp:effectExtent l="0" t="0" r="1270" b="190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4" cy="106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page" w:tblpX="7871" w:tblpY="296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291439" w:rsidRPr="002B4167" w14:paraId="1B333EF2" w14:textId="77777777" w:rsidTr="00291439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1DB7BCE9" w14:textId="77777777" w:rsidR="00291439" w:rsidRPr="002B4167" w:rsidRDefault="00291439" w:rsidP="00291439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2CD6F343" w14:textId="77777777" w:rsidR="00291439" w:rsidRPr="002B4167" w:rsidRDefault="00291439" w:rsidP="00291439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4D3F2928" w14:textId="77777777" w:rsidR="00291439" w:rsidRPr="002B4167" w:rsidRDefault="00291439" w:rsidP="00291439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0B1AB8E1" w14:textId="77777777" w:rsidR="00291439" w:rsidRPr="002B4167" w:rsidRDefault="00291439" w:rsidP="00291439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p w14:paraId="19AE1D8C" w14:textId="6A259ACA" w:rsidR="00B31CF8" w:rsidRDefault="00AF6A17">
      <w:r>
        <w:br w:type="page"/>
      </w:r>
    </w:p>
    <w:tbl>
      <w:tblPr>
        <w:tblStyle w:val="Tabellenraster"/>
        <w:tblpPr w:leftFromText="141" w:rightFromText="141" w:vertAnchor="text" w:horzAnchor="page" w:tblpX="7888" w:tblpY="631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097A85" w:rsidRPr="002B4167" w14:paraId="56DA63ED" w14:textId="77777777" w:rsidTr="00097A85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656A7106" w14:textId="77777777" w:rsidR="00097A85" w:rsidRPr="002B4167" w:rsidRDefault="00097A85" w:rsidP="00097A85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lastRenderedPageBreak/>
              <w:t>Ihre Firma</w:t>
            </w:r>
          </w:p>
          <w:p w14:paraId="3F7ED88F" w14:textId="77777777" w:rsidR="00097A85" w:rsidRPr="002B4167" w:rsidRDefault="00097A85" w:rsidP="00097A85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0046B694" w14:textId="77777777" w:rsidR="00097A85" w:rsidRPr="002B4167" w:rsidRDefault="00097A85" w:rsidP="00097A85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33D6E9F6" w14:textId="77777777" w:rsidR="00097A85" w:rsidRPr="002B4167" w:rsidRDefault="00097A85" w:rsidP="00097A85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p w14:paraId="61CDFFB5" w14:textId="5094DA77" w:rsidR="00AF6A17" w:rsidRDefault="00B31CF8">
      <w:r>
        <w:rPr>
          <w:noProof/>
        </w:rPr>
        <w:drawing>
          <wp:anchor distT="0" distB="0" distL="114300" distR="114300" simplePos="0" relativeHeight="251666432" behindDoc="1" locked="0" layoutInCell="1" allowOverlap="1" wp14:anchorId="4D358769" wp14:editId="18C9AE99">
            <wp:simplePos x="0" y="0"/>
            <wp:positionH relativeFrom="column">
              <wp:posOffset>0</wp:posOffset>
            </wp:positionH>
            <wp:positionV relativeFrom="paragraph">
              <wp:posOffset>23657</wp:posOffset>
            </wp:positionV>
            <wp:extent cx="7555865" cy="10678955"/>
            <wp:effectExtent l="0" t="0" r="635" b="190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margin" w:tblpXSpec="center" w:tblpY="8181"/>
        <w:tblW w:w="10795" w:type="dxa"/>
        <w:tblLook w:val="04A0" w:firstRow="1" w:lastRow="0" w:firstColumn="1" w:lastColumn="0" w:noHBand="0" w:noVBand="1"/>
      </w:tblPr>
      <w:tblGrid>
        <w:gridCol w:w="2335"/>
        <w:gridCol w:w="3780"/>
        <w:gridCol w:w="1800"/>
        <w:gridCol w:w="1440"/>
        <w:gridCol w:w="1440"/>
      </w:tblGrid>
      <w:tr w:rsidR="00103AEE" w14:paraId="4A949136" w14:textId="77777777" w:rsidTr="00103AEE">
        <w:trPr>
          <w:trHeight w:val="250"/>
        </w:trPr>
        <w:tc>
          <w:tcPr>
            <w:tcW w:w="2335" w:type="dxa"/>
            <w:shd w:val="clear" w:color="auto" w:fill="FFFFFF" w:themeFill="background1"/>
          </w:tcPr>
          <w:p w14:paraId="717FD951" w14:textId="77777777" w:rsidR="00103AEE" w:rsidRPr="002200AE" w:rsidRDefault="00103AEE" w:rsidP="00103A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3780" w:type="dxa"/>
            <w:shd w:val="clear" w:color="auto" w:fill="FFFFFF" w:themeFill="background1"/>
          </w:tcPr>
          <w:p w14:paraId="50C0E78B" w14:textId="77777777" w:rsidR="00103AEE" w:rsidRPr="002200AE" w:rsidRDefault="00103AEE" w:rsidP="00103A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800" w:type="dxa"/>
            <w:shd w:val="clear" w:color="auto" w:fill="FFFFFF" w:themeFill="background1"/>
          </w:tcPr>
          <w:p w14:paraId="137FA7B9" w14:textId="77777777" w:rsidR="00103AEE" w:rsidRPr="002200AE" w:rsidRDefault="00103AEE" w:rsidP="00103A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0" w:type="dxa"/>
            <w:shd w:val="clear" w:color="auto" w:fill="FFFFFF" w:themeFill="background1"/>
          </w:tcPr>
          <w:p w14:paraId="23523116" w14:textId="77777777" w:rsidR="00103AEE" w:rsidRPr="002200AE" w:rsidRDefault="00103AEE" w:rsidP="00103A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2331DA68" w14:textId="77777777" w:rsidR="00103AEE" w:rsidRPr="002200AE" w:rsidRDefault="00103AEE" w:rsidP="00103A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103AEE" w:rsidRPr="002200AE" w14:paraId="1D2FEF54" w14:textId="77777777" w:rsidTr="00103AEE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40939EC2" w14:textId="77777777" w:rsidR="00103AEE" w:rsidRDefault="00103AEE" w:rsidP="00103AEE">
            <w:pPr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5E12D93F" wp14:editId="14251BFB">
                  <wp:simplePos x="0" y="0"/>
                  <wp:positionH relativeFrom="column">
                    <wp:posOffset>5053</wp:posOffset>
                  </wp:positionH>
                  <wp:positionV relativeFrom="paragraph">
                    <wp:posOffset>91721</wp:posOffset>
                  </wp:positionV>
                  <wp:extent cx="1228090" cy="941536"/>
                  <wp:effectExtent l="0" t="0" r="381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94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shd w:val="clear" w:color="auto" w:fill="FFFFFF" w:themeFill="background1"/>
          </w:tcPr>
          <w:p w14:paraId="7A3E3FA8" w14:textId="77777777" w:rsidR="00103AEE" w:rsidRPr="00291439" w:rsidRDefault="00103AEE" w:rsidP="00103AE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29143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060357</w:t>
            </w:r>
          </w:p>
          <w:p w14:paraId="411CFF4D" w14:textId="77777777" w:rsidR="00103AEE" w:rsidRPr="0080707A" w:rsidRDefault="00103AEE" w:rsidP="00103AE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80707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Match </w:t>
            </w:r>
            <w:proofErr w:type="spellStart"/>
            <w:r w:rsidRPr="0080707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Attax</w:t>
            </w:r>
            <w:proofErr w:type="spellEnd"/>
            <w:r w:rsidRPr="0080707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2022/2023 </w:t>
            </w:r>
          </w:p>
          <w:p w14:paraId="107AFCC6" w14:textId="0C271337" w:rsidR="00103AEE" w:rsidRDefault="00103AEE" w:rsidP="00103AE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29143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MEGAPACK</w:t>
            </w:r>
          </w:p>
          <w:p w14:paraId="593FFC90" w14:textId="77777777" w:rsidR="00103AEE" w:rsidRPr="00291439" w:rsidRDefault="00103AEE" w:rsidP="00103AEE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291439">
              <w:rPr>
                <w:rFonts w:ascii="Arial" w:hAnsi="Arial" w:cs="Arial"/>
                <w:b/>
                <w:bCs/>
                <w:color w:val="FF0000"/>
                <w:sz w:val="20"/>
                <w:szCs w:val="20"/>
                <w:highlight w:val="yellow"/>
                <w:lang w:val="en-US"/>
              </w:rPr>
              <w:t xml:space="preserve">Top Media </w:t>
            </w:r>
            <w:proofErr w:type="spellStart"/>
            <w:r w:rsidRPr="00291439">
              <w:rPr>
                <w:rFonts w:ascii="Arial" w:hAnsi="Arial" w:cs="Arial"/>
                <w:b/>
                <w:bCs/>
                <w:color w:val="FF0000"/>
                <w:sz w:val="20"/>
                <w:szCs w:val="20"/>
                <w:highlight w:val="yellow"/>
                <w:lang w:val="en-US"/>
              </w:rPr>
              <w:t>Exklusiv</w:t>
            </w:r>
            <w:proofErr w:type="spellEnd"/>
            <w:r w:rsidRPr="00291439">
              <w:rPr>
                <w:rFonts w:ascii="Arial" w:hAnsi="Arial" w:cs="Arial"/>
                <w:b/>
                <w:bCs/>
                <w:color w:val="FF0000"/>
                <w:sz w:val="20"/>
                <w:szCs w:val="20"/>
                <w:highlight w:val="yellow"/>
                <w:lang w:val="en-US"/>
              </w:rPr>
              <w:t>!!</w:t>
            </w:r>
            <w:r w:rsidRPr="00291439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  <w:t xml:space="preserve"> </w:t>
            </w:r>
          </w:p>
          <w:p w14:paraId="06C908D7" w14:textId="77777777" w:rsidR="00103AEE" w:rsidRPr="000E1064" w:rsidRDefault="00103AEE" w:rsidP="00103AEE">
            <w:pPr>
              <w:rPr>
                <w:rFonts w:ascii="Arial" w:hAnsi="Arial" w:cs="Arial"/>
                <w:sz w:val="20"/>
                <w:szCs w:val="20"/>
              </w:rPr>
            </w:pPr>
            <w:r w:rsidRPr="000E1064">
              <w:rPr>
                <w:rFonts w:ascii="Arial" w:hAnsi="Arial" w:cs="Arial"/>
                <w:sz w:val="20"/>
                <w:szCs w:val="20"/>
              </w:rPr>
              <w:t xml:space="preserve">120 Karten + 5 limitierte Karten,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E1064">
              <w:rPr>
                <w:rFonts w:ascii="Arial" w:hAnsi="Arial" w:cs="Arial"/>
                <w:sz w:val="20"/>
                <w:szCs w:val="20"/>
              </w:rPr>
              <w:t xml:space="preserve">30 </w:t>
            </w:r>
            <w:proofErr w:type="spellStart"/>
            <w:r w:rsidRPr="000E1064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0E1064">
              <w:rPr>
                <w:rFonts w:ascii="Arial" w:hAnsi="Arial" w:cs="Arial"/>
                <w:sz w:val="20"/>
                <w:szCs w:val="20"/>
              </w:rPr>
              <w:t xml:space="preserve"> pro Umkarton, </w:t>
            </w:r>
          </w:p>
          <w:p w14:paraId="6964E27D" w14:textId="77777777" w:rsidR="00103AEE" w:rsidRPr="002B17F5" w:rsidRDefault="00103AEE" w:rsidP="00103A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E1064">
              <w:rPr>
                <w:rFonts w:ascii="Arial" w:hAnsi="Arial" w:cs="Arial"/>
                <w:sz w:val="20"/>
                <w:szCs w:val="20"/>
              </w:rPr>
              <w:t xml:space="preserve">EAN: 5053307060357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E1064">
              <w:rPr>
                <w:rFonts w:ascii="Arial" w:hAnsi="Arial" w:cs="Arial"/>
                <w:sz w:val="20"/>
                <w:szCs w:val="20"/>
              </w:rPr>
              <w:t xml:space="preserve">UVP.: 24,99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5E51D310" w14:textId="77777777" w:rsidR="00103AEE" w:rsidRPr="001A4DBC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41AFE1C" w14:textId="77777777" w:rsidR="00103AEE" w:rsidRPr="000E1064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1A931DDD" w14:textId="77777777" w:rsidR="00103AEE" w:rsidRPr="001A4DBC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18ED68C6" w14:textId="77777777" w:rsidR="00103AEE" w:rsidRPr="00FF159A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6D94453" w14:textId="77777777" w:rsidR="00103AEE" w:rsidRPr="00FF159A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381F2089" w14:textId="77777777" w:rsidR="00103AEE" w:rsidRPr="002200AE" w:rsidRDefault="00103AEE" w:rsidP="00103AE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3AEE" w:rsidRPr="002200AE" w14:paraId="04DDA8E5" w14:textId="77777777" w:rsidTr="00103AEE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52FD2EE6" w14:textId="77777777" w:rsidR="00103AEE" w:rsidRDefault="00103AEE" w:rsidP="00103AE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 wp14:anchorId="6EAF3AB5" wp14:editId="536C1961">
                  <wp:simplePos x="0" y="0"/>
                  <wp:positionH relativeFrom="column">
                    <wp:posOffset>5138</wp:posOffset>
                  </wp:positionH>
                  <wp:positionV relativeFrom="paragraph">
                    <wp:posOffset>64712</wp:posOffset>
                  </wp:positionV>
                  <wp:extent cx="1228090" cy="941535"/>
                  <wp:effectExtent l="0" t="0" r="3810" b="0"/>
                  <wp:wrapNone/>
                  <wp:docPr id="8" name="Grafik 8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Ein Bild, das Text enthält.&#10;&#10;Automatisch generierte Beschreibu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94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780" w:type="dxa"/>
            <w:shd w:val="clear" w:color="auto" w:fill="FFFFFF" w:themeFill="background1"/>
          </w:tcPr>
          <w:p w14:paraId="55FD0F09" w14:textId="77777777" w:rsidR="00103AEE" w:rsidRPr="002B17F5" w:rsidRDefault="00103AEE" w:rsidP="00103A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7F5">
              <w:rPr>
                <w:rFonts w:ascii="Arial" w:hAnsi="Arial" w:cs="Arial"/>
                <w:b/>
                <w:bCs/>
                <w:sz w:val="20"/>
                <w:szCs w:val="20"/>
              </w:rPr>
              <w:t>060371</w:t>
            </w:r>
          </w:p>
          <w:p w14:paraId="6836B22B" w14:textId="77777777" w:rsidR="00103AEE" w:rsidRPr="00291439" w:rsidRDefault="00103AEE" w:rsidP="00103A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9143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Match </w:t>
            </w:r>
            <w:proofErr w:type="spellStart"/>
            <w:r w:rsidRPr="00291439">
              <w:rPr>
                <w:rFonts w:ascii="Arial" w:hAnsi="Arial" w:cs="Arial"/>
                <w:b/>
                <w:bCs/>
                <w:sz w:val="20"/>
                <w:szCs w:val="20"/>
              </w:rPr>
              <w:t>Attax</w:t>
            </w:r>
            <w:proofErr w:type="spellEnd"/>
            <w:r w:rsidRPr="0029143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2022/2023 </w:t>
            </w:r>
          </w:p>
          <w:p w14:paraId="155E1D06" w14:textId="5218D323" w:rsidR="00103AEE" w:rsidRPr="0080707A" w:rsidRDefault="00103AEE" w:rsidP="00103A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7F5">
              <w:rPr>
                <w:rFonts w:ascii="Arial" w:hAnsi="Arial" w:cs="Arial"/>
                <w:b/>
                <w:bCs/>
                <w:sz w:val="20"/>
                <w:szCs w:val="20"/>
              </w:rPr>
              <w:t>Mini Tins</w:t>
            </w:r>
            <w:r w:rsidRPr="008070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568C3D41" w14:textId="77777777" w:rsidR="00103AEE" w:rsidRPr="002B17F5" w:rsidRDefault="00103AEE" w:rsidP="00103AEE">
            <w:pPr>
              <w:rPr>
                <w:rFonts w:ascii="Arial" w:hAnsi="Arial" w:cs="Arial"/>
                <w:sz w:val="20"/>
                <w:szCs w:val="20"/>
              </w:rPr>
            </w:pPr>
            <w:r w:rsidRPr="002B17F5">
              <w:rPr>
                <w:rFonts w:ascii="Arial" w:hAnsi="Arial" w:cs="Arial"/>
                <w:sz w:val="20"/>
                <w:szCs w:val="20"/>
              </w:rPr>
              <w:t>Mini-Tin mit 40 Karten + 3 exklusive + 2 limitierte Karten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2B17F5">
              <w:rPr>
                <w:rFonts w:ascii="Arial" w:hAnsi="Arial" w:cs="Arial"/>
                <w:sz w:val="20"/>
                <w:szCs w:val="20"/>
              </w:rPr>
              <w:t>12 Dosen im Display,</w:t>
            </w:r>
            <w:r w:rsidRPr="002B17F5">
              <w:rPr>
                <w:rFonts w:ascii="Arial" w:hAnsi="Arial" w:cs="Arial"/>
                <w:sz w:val="20"/>
                <w:szCs w:val="20"/>
              </w:rPr>
              <w:br/>
              <w:t xml:space="preserve">6 Display pro Umkarton, </w:t>
            </w:r>
          </w:p>
          <w:p w14:paraId="5D16CACA" w14:textId="77777777" w:rsidR="00103AEE" w:rsidRPr="002B17F5" w:rsidRDefault="00103AEE" w:rsidP="00103AE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B17F5">
              <w:rPr>
                <w:rFonts w:ascii="Arial" w:hAnsi="Arial" w:cs="Arial"/>
                <w:sz w:val="20"/>
                <w:szCs w:val="20"/>
                <w:lang w:val="en-US"/>
              </w:rPr>
              <w:t xml:space="preserve">EAN: 5053307060371 (Display)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2B17F5">
              <w:rPr>
                <w:rFonts w:ascii="Arial" w:hAnsi="Arial" w:cs="Arial"/>
                <w:sz w:val="20"/>
                <w:szCs w:val="20"/>
                <w:lang w:val="en-US"/>
              </w:rPr>
              <w:t xml:space="preserve">EAN: 5053307060364 (Mini-Tin)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2B17F5">
              <w:rPr>
                <w:rFonts w:ascii="Arial" w:hAnsi="Arial" w:cs="Arial"/>
                <w:sz w:val="20"/>
                <w:szCs w:val="20"/>
                <w:lang w:val="en-US"/>
              </w:rPr>
              <w:t xml:space="preserve">UVP.: 9,99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4E6EA1F7" w14:textId="77777777" w:rsidR="00103AEE" w:rsidRPr="00AF76B4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054860DE" w14:textId="77777777" w:rsidR="00103AEE" w:rsidRPr="002B17F5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</w:tc>
        <w:tc>
          <w:tcPr>
            <w:tcW w:w="1440" w:type="dxa"/>
            <w:shd w:val="clear" w:color="auto" w:fill="FFFFFF" w:themeFill="background1"/>
          </w:tcPr>
          <w:p w14:paraId="44B8D9D9" w14:textId="77777777" w:rsidR="00103AEE" w:rsidRPr="007001FE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028A3254" w14:textId="77777777" w:rsidR="00103AEE" w:rsidRPr="002200AE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0AB9617D" w14:textId="77777777" w:rsidR="00103AEE" w:rsidRPr="002200AE" w:rsidRDefault="00103AEE" w:rsidP="00103AE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3AEE" w:rsidRPr="002200AE" w14:paraId="1E6F90D8" w14:textId="77777777" w:rsidTr="00103AEE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46A5114E" w14:textId="77777777" w:rsidR="00103AEE" w:rsidRDefault="00103AEE" w:rsidP="00103AE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7516802B" wp14:editId="7B3FDAF8">
                  <wp:simplePos x="0" y="0"/>
                  <wp:positionH relativeFrom="column">
                    <wp:posOffset>5138</wp:posOffset>
                  </wp:positionH>
                  <wp:positionV relativeFrom="paragraph">
                    <wp:posOffset>37003</wp:posOffset>
                  </wp:positionV>
                  <wp:extent cx="1228436" cy="941800"/>
                  <wp:effectExtent l="0" t="0" r="381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436" cy="94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shd w:val="clear" w:color="auto" w:fill="FFFFFF" w:themeFill="background1"/>
          </w:tcPr>
          <w:p w14:paraId="4595A9CA" w14:textId="77777777" w:rsidR="00103AEE" w:rsidRPr="002B17F5" w:rsidRDefault="00103AEE" w:rsidP="00103A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7F5">
              <w:rPr>
                <w:rFonts w:ascii="Arial" w:hAnsi="Arial" w:cs="Arial"/>
                <w:b/>
                <w:bCs/>
                <w:sz w:val="20"/>
                <w:szCs w:val="20"/>
              </w:rPr>
              <w:t>057975</w:t>
            </w:r>
          </w:p>
          <w:p w14:paraId="199F9622" w14:textId="77777777" w:rsidR="00103AEE" w:rsidRPr="00291439" w:rsidRDefault="00103AEE" w:rsidP="00103A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9143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Match </w:t>
            </w:r>
            <w:proofErr w:type="spellStart"/>
            <w:r w:rsidRPr="00291439">
              <w:rPr>
                <w:rFonts w:ascii="Arial" w:hAnsi="Arial" w:cs="Arial"/>
                <w:b/>
                <w:bCs/>
                <w:sz w:val="20"/>
                <w:szCs w:val="20"/>
              </w:rPr>
              <w:t>Attax</w:t>
            </w:r>
            <w:proofErr w:type="spellEnd"/>
            <w:r w:rsidRPr="0029143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2022/2023 </w:t>
            </w:r>
          </w:p>
          <w:p w14:paraId="1A4F5179" w14:textId="1D68BB5C" w:rsidR="00103AEE" w:rsidRPr="002B17F5" w:rsidRDefault="00103AEE" w:rsidP="00103A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17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Adventskalender </w:t>
            </w:r>
          </w:p>
          <w:p w14:paraId="6FF54E7E" w14:textId="77777777" w:rsidR="00103AEE" w:rsidRPr="002B17F5" w:rsidRDefault="00103AEE" w:rsidP="00103AEE">
            <w:pPr>
              <w:rPr>
                <w:rFonts w:ascii="Arial" w:hAnsi="Arial" w:cs="Arial"/>
                <w:sz w:val="20"/>
                <w:szCs w:val="20"/>
              </w:rPr>
            </w:pPr>
            <w:r w:rsidRPr="002B17F5">
              <w:rPr>
                <w:rFonts w:ascii="Arial" w:hAnsi="Arial" w:cs="Arial"/>
                <w:sz w:val="20"/>
                <w:szCs w:val="20"/>
              </w:rPr>
              <w:t>Maße: 450 x 269 x 44 mm 122 Karten (</w:t>
            </w:r>
            <w:proofErr w:type="spellStart"/>
            <w:r w:rsidRPr="002B17F5">
              <w:rPr>
                <w:rFonts w:ascii="Arial" w:hAnsi="Arial" w:cs="Arial"/>
                <w:sz w:val="20"/>
                <w:szCs w:val="20"/>
              </w:rPr>
              <w:t>tbc</w:t>
            </w:r>
            <w:proofErr w:type="spellEnd"/>
            <w:r w:rsidRPr="002B17F5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2B17F5">
              <w:rPr>
                <w:rFonts w:ascii="Arial" w:hAnsi="Arial" w:cs="Arial"/>
                <w:sz w:val="20"/>
                <w:szCs w:val="20"/>
              </w:rPr>
              <w:t>8 Kalender pro Umkarton,</w:t>
            </w:r>
          </w:p>
          <w:p w14:paraId="30D1392D" w14:textId="77777777" w:rsidR="00103AEE" w:rsidRPr="000E1064" w:rsidRDefault="00103AEE" w:rsidP="00103AEE">
            <w:pPr>
              <w:rPr>
                <w:rFonts w:ascii="Arial" w:hAnsi="Arial" w:cs="Arial"/>
                <w:sz w:val="20"/>
                <w:szCs w:val="20"/>
              </w:rPr>
            </w:pPr>
            <w:r w:rsidRPr="002B17F5">
              <w:rPr>
                <w:rFonts w:ascii="Arial" w:hAnsi="Arial" w:cs="Arial"/>
                <w:sz w:val="20"/>
                <w:szCs w:val="20"/>
              </w:rPr>
              <w:t>EAN: 5053307057975</w:t>
            </w:r>
            <w:r w:rsidRPr="002B17F5">
              <w:rPr>
                <w:rFonts w:ascii="Arial" w:hAnsi="Arial" w:cs="Arial"/>
                <w:sz w:val="20"/>
                <w:szCs w:val="20"/>
              </w:rPr>
              <w:br/>
              <w:t xml:space="preserve">UVP.: 24,99 Euro (ohne Preisauszeichnung)  </w:t>
            </w:r>
          </w:p>
        </w:tc>
        <w:tc>
          <w:tcPr>
            <w:tcW w:w="1800" w:type="dxa"/>
            <w:shd w:val="clear" w:color="auto" w:fill="FFFFFF" w:themeFill="background1"/>
          </w:tcPr>
          <w:p w14:paraId="658B417F" w14:textId="77777777" w:rsidR="00103AEE" w:rsidRPr="001A4DBC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A5C9049" w14:textId="77777777" w:rsidR="00103AEE" w:rsidRPr="0080707A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3C18109E" w14:textId="77777777" w:rsidR="00103AEE" w:rsidRPr="0080707A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02425DE9" w14:textId="77777777" w:rsidR="00103AEE" w:rsidRPr="00FF159A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7196552" w14:textId="77777777" w:rsidR="00103AEE" w:rsidRPr="007001FE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426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3450E50A" w14:textId="77777777" w:rsidR="00103AEE" w:rsidRPr="002200AE" w:rsidRDefault="00103AEE" w:rsidP="00103AE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3AEE" w:rsidRPr="002200AE" w14:paraId="7C22CCAC" w14:textId="77777777" w:rsidTr="00103AEE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39146AA3" w14:textId="77777777" w:rsidR="00103AEE" w:rsidRDefault="00103AEE" w:rsidP="00103AE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5BC044EB" wp14:editId="3036E270">
                  <wp:simplePos x="0" y="0"/>
                  <wp:positionH relativeFrom="column">
                    <wp:posOffset>2047</wp:posOffset>
                  </wp:positionH>
                  <wp:positionV relativeFrom="paragraph">
                    <wp:posOffset>48895</wp:posOffset>
                  </wp:positionV>
                  <wp:extent cx="1222726" cy="933348"/>
                  <wp:effectExtent l="0" t="0" r="0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726" cy="933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shd w:val="clear" w:color="auto" w:fill="FFFFFF" w:themeFill="background1"/>
          </w:tcPr>
          <w:p w14:paraId="5F4BC395" w14:textId="77777777" w:rsidR="00103AEE" w:rsidRPr="00291439" w:rsidRDefault="00103AEE" w:rsidP="00103AE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29143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6406997 </w:t>
            </w:r>
          </w:p>
          <w:p w14:paraId="789B1932" w14:textId="77777777" w:rsidR="00103AEE" w:rsidRPr="0080707A" w:rsidRDefault="00103AEE" w:rsidP="00103AE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80707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Match </w:t>
            </w:r>
            <w:proofErr w:type="spellStart"/>
            <w:r w:rsidRPr="0080707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Attax</w:t>
            </w:r>
            <w:proofErr w:type="spellEnd"/>
            <w:r w:rsidRPr="0080707A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2022/2023 </w:t>
            </w:r>
          </w:p>
          <w:p w14:paraId="71228CD8" w14:textId="54099F7D" w:rsidR="00103AEE" w:rsidRPr="00291439" w:rsidRDefault="00103AEE" w:rsidP="00103AE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29143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Update Multipack</w:t>
            </w:r>
          </w:p>
          <w:p w14:paraId="55823A12" w14:textId="77777777" w:rsidR="00103AEE" w:rsidRPr="00291439" w:rsidRDefault="00103AEE" w:rsidP="00103AE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91439">
              <w:rPr>
                <w:rFonts w:ascii="Arial" w:hAnsi="Arial" w:cs="Arial"/>
                <w:sz w:val="20"/>
                <w:szCs w:val="20"/>
                <w:lang w:val="en-US"/>
              </w:rPr>
              <w:t xml:space="preserve">30 </w:t>
            </w:r>
            <w:proofErr w:type="spellStart"/>
            <w:r w:rsidRPr="00291439">
              <w:rPr>
                <w:rFonts w:ascii="Arial" w:hAnsi="Arial" w:cs="Arial"/>
                <w:sz w:val="20"/>
                <w:szCs w:val="20"/>
                <w:lang w:val="en-US"/>
              </w:rPr>
              <w:t>Stück</w:t>
            </w:r>
            <w:proofErr w:type="spellEnd"/>
            <w:r w:rsidRPr="00291439">
              <w:rPr>
                <w:rFonts w:ascii="Arial" w:hAnsi="Arial" w:cs="Arial"/>
                <w:sz w:val="20"/>
                <w:szCs w:val="20"/>
                <w:lang w:val="en-US"/>
              </w:rPr>
              <w:t xml:space="preserve"> pro </w:t>
            </w:r>
            <w:proofErr w:type="spellStart"/>
            <w:r w:rsidRPr="00291439">
              <w:rPr>
                <w:rFonts w:ascii="Arial" w:hAnsi="Arial" w:cs="Arial"/>
                <w:sz w:val="20"/>
                <w:szCs w:val="20"/>
                <w:lang w:val="en-US"/>
              </w:rPr>
              <w:t>Umkarton</w:t>
            </w:r>
            <w:proofErr w:type="spellEnd"/>
            <w:r w:rsidRPr="00291439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291439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291439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EAN: 4143496406997 </w:t>
            </w:r>
            <w:r w:rsidRPr="00291439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UVP.: 6,99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7FFAAB43" w14:textId="77777777" w:rsidR="00103AEE" w:rsidRPr="00291439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4E892AAA" w14:textId="77777777" w:rsidR="00103AEE" w:rsidRPr="000E1064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7F36A960" w14:textId="77777777" w:rsidR="00103AEE" w:rsidRPr="000E1064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6F0CBE1C" w14:textId="77777777" w:rsidR="00103AEE" w:rsidRPr="00FF159A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6E62A49" w14:textId="77777777" w:rsidR="00103AEE" w:rsidRPr="00FF159A" w:rsidRDefault="00103AEE" w:rsidP="00103A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56F124EF" w14:textId="77777777" w:rsidR="00103AEE" w:rsidRPr="002200AE" w:rsidRDefault="00103AEE" w:rsidP="00103AE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40FDDCC8" w14:textId="55DE26C1" w:rsidR="0046002F" w:rsidRDefault="0046002F" w:rsidP="002200AE">
      <w:pPr>
        <w:ind w:left="-851" w:right="-857"/>
      </w:pPr>
    </w:p>
    <w:p w14:paraId="46819F0B" w14:textId="77777777" w:rsidR="0046002F" w:rsidRDefault="0046002F">
      <w:r>
        <w:br w:type="page"/>
      </w:r>
    </w:p>
    <w:p w14:paraId="3E797DDC" w14:textId="5B8B35F3" w:rsidR="000867FD" w:rsidRDefault="0046002F" w:rsidP="002200AE">
      <w:pPr>
        <w:ind w:left="-851" w:right="-857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4FC02223" wp14:editId="108BBA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5864" cy="10678955"/>
            <wp:effectExtent l="0" t="0" r="1270" b="1905"/>
            <wp:wrapNone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4" cy="106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18A71" w14:textId="7E48B862" w:rsidR="0046002F" w:rsidRPr="0046002F" w:rsidRDefault="0046002F" w:rsidP="0046002F"/>
    <w:p w14:paraId="46D695AA" w14:textId="31388395" w:rsidR="0046002F" w:rsidRPr="0046002F" w:rsidRDefault="0046002F" w:rsidP="0046002F"/>
    <w:p w14:paraId="601CC963" w14:textId="4B66C823" w:rsidR="0046002F" w:rsidRPr="0046002F" w:rsidRDefault="0046002F" w:rsidP="0046002F"/>
    <w:p w14:paraId="4118B324" w14:textId="6B9D5068" w:rsidR="0046002F" w:rsidRPr="0046002F" w:rsidRDefault="0046002F" w:rsidP="0046002F"/>
    <w:p w14:paraId="0D2287F1" w14:textId="00C5DA3C" w:rsidR="0046002F" w:rsidRPr="0046002F" w:rsidRDefault="0046002F" w:rsidP="0046002F"/>
    <w:p w14:paraId="4151CD52" w14:textId="7A3E8BFE" w:rsidR="0046002F" w:rsidRPr="0046002F" w:rsidRDefault="0046002F" w:rsidP="0046002F"/>
    <w:p w14:paraId="4C8D8656" w14:textId="6C675CD8" w:rsidR="0046002F" w:rsidRPr="0046002F" w:rsidRDefault="0046002F" w:rsidP="0046002F"/>
    <w:p w14:paraId="5461AEDF" w14:textId="427E8A23" w:rsidR="0046002F" w:rsidRPr="0046002F" w:rsidRDefault="0046002F" w:rsidP="0046002F"/>
    <w:p w14:paraId="0B86347D" w14:textId="369855BC" w:rsidR="0046002F" w:rsidRPr="0046002F" w:rsidRDefault="0046002F" w:rsidP="0046002F"/>
    <w:p w14:paraId="0D1DDB3A" w14:textId="4D6FEFF3" w:rsidR="0046002F" w:rsidRPr="0046002F" w:rsidRDefault="0046002F" w:rsidP="0046002F"/>
    <w:p w14:paraId="5A5519BD" w14:textId="0DC9470C" w:rsidR="0046002F" w:rsidRPr="0046002F" w:rsidRDefault="0046002F" w:rsidP="0046002F"/>
    <w:p w14:paraId="7DB75399" w14:textId="7D0F1648" w:rsidR="0046002F" w:rsidRPr="0046002F" w:rsidRDefault="0046002F" w:rsidP="0046002F"/>
    <w:p w14:paraId="46D6B22E" w14:textId="357E6973" w:rsidR="0046002F" w:rsidRPr="0046002F" w:rsidRDefault="0046002F" w:rsidP="0046002F"/>
    <w:p w14:paraId="4DA03958" w14:textId="16C4B346" w:rsidR="0046002F" w:rsidRPr="0046002F" w:rsidRDefault="0046002F" w:rsidP="0046002F"/>
    <w:p w14:paraId="131E30CA" w14:textId="08427D3E" w:rsidR="0046002F" w:rsidRPr="0046002F" w:rsidRDefault="0046002F" w:rsidP="0046002F"/>
    <w:p w14:paraId="79CB6E6A" w14:textId="0C57CFDF" w:rsidR="0046002F" w:rsidRPr="0046002F" w:rsidRDefault="0046002F" w:rsidP="0046002F"/>
    <w:p w14:paraId="1FCE5F20" w14:textId="4B24228B" w:rsidR="0046002F" w:rsidRPr="0046002F" w:rsidRDefault="0046002F" w:rsidP="0046002F"/>
    <w:p w14:paraId="444E191E" w14:textId="03267FF3" w:rsidR="0046002F" w:rsidRPr="0046002F" w:rsidRDefault="0046002F" w:rsidP="0046002F"/>
    <w:p w14:paraId="77073DE7" w14:textId="6BDEC2B3" w:rsidR="0046002F" w:rsidRPr="0046002F" w:rsidRDefault="0046002F" w:rsidP="0046002F"/>
    <w:p w14:paraId="5BE040A4" w14:textId="451CB7E8" w:rsidR="0046002F" w:rsidRPr="0046002F" w:rsidRDefault="0046002F" w:rsidP="0046002F"/>
    <w:p w14:paraId="79C8216F" w14:textId="0DB79D95" w:rsidR="0046002F" w:rsidRPr="0046002F" w:rsidRDefault="0046002F" w:rsidP="0046002F"/>
    <w:p w14:paraId="58251327" w14:textId="215C9796" w:rsidR="0046002F" w:rsidRPr="0046002F" w:rsidRDefault="0046002F" w:rsidP="0046002F"/>
    <w:p w14:paraId="783015DA" w14:textId="67C34D85" w:rsidR="0046002F" w:rsidRPr="0046002F" w:rsidRDefault="0046002F" w:rsidP="0046002F"/>
    <w:p w14:paraId="4A81D4F0" w14:textId="71D2CB0F" w:rsidR="0046002F" w:rsidRPr="0046002F" w:rsidRDefault="0046002F" w:rsidP="0046002F"/>
    <w:p w14:paraId="3EC4F06A" w14:textId="2447F6FD" w:rsidR="0046002F" w:rsidRPr="0046002F" w:rsidRDefault="0046002F" w:rsidP="0046002F"/>
    <w:p w14:paraId="77DB11A3" w14:textId="2A40903B" w:rsidR="0046002F" w:rsidRPr="0046002F" w:rsidRDefault="0046002F" w:rsidP="0046002F"/>
    <w:p w14:paraId="09E9DE36" w14:textId="6BFE68A0" w:rsidR="0046002F" w:rsidRPr="0046002F" w:rsidRDefault="0046002F" w:rsidP="0046002F"/>
    <w:p w14:paraId="1A00A602" w14:textId="25ED5326" w:rsidR="0046002F" w:rsidRPr="0046002F" w:rsidRDefault="0046002F" w:rsidP="0046002F"/>
    <w:p w14:paraId="1C9BAA08" w14:textId="1AD6A47D" w:rsidR="0046002F" w:rsidRPr="0046002F" w:rsidRDefault="0046002F" w:rsidP="0046002F"/>
    <w:p w14:paraId="37711000" w14:textId="077F9982" w:rsidR="0046002F" w:rsidRPr="0046002F" w:rsidRDefault="0046002F" w:rsidP="0046002F"/>
    <w:p w14:paraId="4530CAF8" w14:textId="7BE77584" w:rsidR="0046002F" w:rsidRPr="0046002F" w:rsidRDefault="0046002F" w:rsidP="0046002F"/>
    <w:p w14:paraId="79943898" w14:textId="464C11EF" w:rsidR="0046002F" w:rsidRPr="0046002F" w:rsidRDefault="0046002F" w:rsidP="0046002F"/>
    <w:p w14:paraId="6F58DB42" w14:textId="3EE06039" w:rsidR="0046002F" w:rsidRPr="0046002F" w:rsidRDefault="0046002F" w:rsidP="0046002F"/>
    <w:p w14:paraId="40D83E41" w14:textId="42D90B65" w:rsidR="0046002F" w:rsidRPr="0046002F" w:rsidRDefault="0046002F" w:rsidP="0046002F"/>
    <w:p w14:paraId="1B96FBFC" w14:textId="0A4DA14E" w:rsidR="0046002F" w:rsidRPr="0046002F" w:rsidRDefault="0046002F" w:rsidP="0046002F"/>
    <w:p w14:paraId="5F31EDFF" w14:textId="1984467A" w:rsidR="0046002F" w:rsidRPr="0046002F" w:rsidRDefault="0046002F" w:rsidP="0046002F"/>
    <w:p w14:paraId="02906CF2" w14:textId="79B04359" w:rsidR="0046002F" w:rsidRPr="0046002F" w:rsidRDefault="0046002F" w:rsidP="0046002F"/>
    <w:p w14:paraId="7A149974" w14:textId="034FEC1C" w:rsidR="0046002F" w:rsidRPr="0046002F" w:rsidRDefault="0046002F" w:rsidP="0046002F"/>
    <w:p w14:paraId="2C21901E" w14:textId="1EA28D3E" w:rsidR="0046002F" w:rsidRPr="0046002F" w:rsidRDefault="0046002F" w:rsidP="0046002F"/>
    <w:p w14:paraId="5D1152CC" w14:textId="7CA23CB0" w:rsidR="0046002F" w:rsidRPr="0046002F" w:rsidRDefault="0046002F" w:rsidP="0046002F"/>
    <w:p w14:paraId="76FF314F" w14:textId="371389D4" w:rsidR="0046002F" w:rsidRPr="0046002F" w:rsidRDefault="0046002F" w:rsidP="0046002F"/>
    <w:p w14:paraId="039B53AD" w14:textId="78E5B629" w:rsidR="0046002F" w:rsidRPr="0046002F" w:rsidRDefault="0046002F" w:rsidP="0046002F"/>
    <w:p w14:paraId="1F8A4A71" w14:textId="17569B28" w:rsidR="0046002F" w:rsidRPr="0046002F" w:rsidRDefault="0046002F" w:rsidP="0046002F"/>
    <w:p w14:paraId="708B19A8" w14:textId="236430DA" w:rsidR="0046002F" w:rsidRPr="0046002F" w:rsidRDefault="0046002F" w:rsidP="0046002F"/>
    <w:p w14:paraId="55B2E78C" w14:textId="4B69C338" w:rsidR="0046002F" w:rsidRPr="0046002F" w:rsidRDefault="0046002F" w:rsidP="0046002F"/>
    <w:p w14:paraId="3373219F" w14:textId="62DDA847" w:rsidR="0046002F" w:rsidRPr="0046002F" w:rsidRDefault="0046002F" w:rsidP="0046002F"/>
    <w:p w14:paraId="6C8D8BA0" w14:textId="0D325F2E" w:rsidR="0046002F" w:rsidRPr="0046002F" w:rsidRDefault="0046002F" w:rsidP="0046002F"/>
    <w:p w14:paraId="607A2A78" w14:textId="49BC37BA" w:rsidR="0046002F" w:rsidRPr="0046002F" w:rsidRDefault="0046002F" w:rsidP="0046002F"/>
    <w:p w14:paraId="54B2B741" w14:textId="672D2CE6" w:rsidR="0046002F" w:rsidRPr="0046002F" w:rsidRDefault="0046002F" w:rsidP="0046002F"/>
    <w:p w14:paraId="4B207029" w14:textId="0AD604A9" w:rsidR="0046002F" w:rsidRDefault="0046002F" w:rsidP="0046002F">
      <w:pPr>
        <w:jc w:val="right"/>
      </w:pPr>
    </w:p>
    <w:p w14:paraId="4F7D7C5E" w14:textId="77777777" w:rsidR="0046002F" w:rsidRDefault="0046002F">
      <w:r>
        <w:br w:type="page"/>
      </w:r>
    </w:p>
    <w:p w14:paraId="424FCF71" w14:textId="6551B395" w:rsidR="0046002F" w:rsidRPr="0046002F" w:rsidRDefault="0046002F" w:rsidP="0046002F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0A633B1E" wp14:editId="00275194">
            <wp:simplePos x="0" y="0"/>
            <wp:positionH relativeFrom="column">
              <wp:posOffset>560</wp:posOffset>
            </wp:positionH>
            <wp:positionV relativeFrom="paragraph">
              <wp:posOffset>0</wp:posOffset>
            </wp:positionV>
            <wp:extent cx="7554744" cy="10678955"/>
            <wp:effectExtent l="0" t="0" r="1905" b="190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744" cy="106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002F" w:rsidRPr="0046002F" w:rsidSect="006B33E8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FA7"/>
    <w:rsid w:val="00014F91"/>
    <w:rsid w:val="00097A85"/>
    <w:rsid w:val="000B3CF8"/>
    <w:rsid w:val="000D2ABB"/>
    <w:rsid w:val="000E1064"/>
    <w:rsid w:val="00103AEE"/>
    <w:rsid w:val="00171D22"/>
    <w:rsid w:val="001A4DBC"/>
    <w:rsid w:val="002200AE"/>
    <w:rsid w:val="00291439"/>
    <w:rsid w:val="002A469A"/>
    <w:rsid w:val="002B17F5"/>
    <w:rsid w:val="00311249"/>
    <w:rsid w:val="003426B0"/>
    <w:rsid w:val="00352AA8"/>
    <w:rsid w:val="00401916"/>
    <w:rsid w:val="0046002F"/>
    <w:rsid w:val="00493A7B"/>
    <w:rsid w:val="004A2991"/>
    <w:rsid w:val="004D7BFB"/>
    <w:rsid w:val="004F3229"/>
    <w:rsid w:val="00552178"/>
    <w:rsid w:val="006816A6"/>
    <w:rsid w:val="00694AA5"/>
    <w:rsid w:val="006B33E8"/>
    <w:rsid w:val="007001FE"/>
    <w:rsid w:val="0080707A"/>
    <w:rsid w:val="00816B27"/>
    <w:rsid w:val="00831DF7"/>
    <w:rsid w:val="008B1A48"/>
    <w:rsid w:val="009324DF"/>
    <w:rsid w:val="009A3683"/>
    <w:rsid w:val="009E1442"/>
    <w:rsid w:val="00A41FA7"/>
    <w:rsid w:val="00AA6C58"/>
    <w:rsid w:val="00AF6A17"/>
    <w:rsid w:val="00AF76B4"/>
    <w:rsid w:val="00B31CF8"/>
    <w:rsid w:val="00B34E27"/>
    <w:rsid w:val="00C24E63"/>
    <w:rsid w:val="00C46550"/>
    <w:rsid w:val="00C57469"/>
    <w:rsid w:val="00D07751"/>
    <w:rsid w:val="00E50054"/>
    <w:rsid w:val="00EB6F34"/>
    <w:rsid w:val="00F93847"/>
    <w:rsid w:val="00FF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C74F6"/>
  <w15:chartTrackingRefBased/>
  <w15:docId w15:val="{23F2DC53-1B7B-0641-97E4-5F9AF25F3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426B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56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4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2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10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36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9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1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8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0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4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98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4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4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5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6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7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8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3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77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6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6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42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0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4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4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0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5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5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6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3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3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4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8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9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6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0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2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7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9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8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7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3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0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9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1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6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3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5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8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01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0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96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6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8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2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8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9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8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7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2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2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6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02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0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7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2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8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2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2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4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0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0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83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1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inermann/Documents/Word%20Vorlagen/Vorlage-EH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Vorlage-EH.dotx</Template>
  <TotalTime>0</TotalTime>
  <Pages>4</Pages>
  <Words>247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Rainer Mann</cp:lastModifiedBy>
  <cp:revision>8</cp:revision>
  <cp:lastPrinted>2022-09-07T13:42:00Z</cp:lastPrinted>
  <dcterms:created xsi:type="dcterms:W3CDTF">2022-09-07T12:00:00Z</dcterms:created>
  <dcterms:modified xsi:type="dcterms:W3CDTF">2023-04-26T08:45:00Z</dcterms:modified>
</cp:coreProperties>
</file>