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Spec="center" w:tblpY="8652"/>
        <w:tblW w:w="10795" w:type="dxa"/>
        <w:tblLook w:val="04A0" w:firstRow="1" w:lastRow="0" w:firstColumn="1" w:lastColumn="0" w:noHBand="0" w:noVBand="1"/>
      </w:tblPr>
      <w:tblGrid>
        <w:gridCol w:w="2335"/>
        <w:gridCol w:w="3780"/>
        <w:gridCol w:w="1800"/>
        <w:gridCol w:w="1440"/>
        <w:gridCol w:w="1440"/>
      </w:tblGrid>
      <w:tr w:rsidR="00254298" w14:paraId="22A6EE67" w14:textId="77777777" w:rsidTr="005E31A8">
        <w:trPr>
          <w:trHeight w:val="250"/>
        </w:trPr>
        <w:tc>
          <w:tcPr>
            <w:tcW w:w="2335" w:type="dxa"/>
            <w:shd w:val="clear" w:color="auto" w:fill="FFFFFF" w:themeFill="background1"/>
          </w:tcPr>
          <w:p w14:paraId="7E1A3443" w14:textId="77777777" w:rsidR="00254298" w:rsidRPr="002200AE" w:rsidRDefault="00254298" w:rsidP="005E31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3780" w:type="dxa"/>
            <w:shd w:val="clear" w:color="auto" w:fill="FFFFFF" w:themeFill="background1"/>
          </w:tcPr>
          <w:p w14:paraId="4E53F7AF" w14:textId="77777777" w:rsidR="00254298" w:rsidRPr="002200AE" w:rsidRDefault="00254298" w:rsidP="005E31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00" w:type="dxa"/>
            <w:shd w:val="clear" w:color="auto" w:fill="FFFFFF" w:themeFill="background1"/>
          </w:tcPr>
          <w:p w14:paraId="0651CC78" w14:textId="77777777" w:rsidR="00254298" w:rsidRPr="002200AE" w:rsidRDefault="00254298" w:rsidP="005E31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440" w:type="dxa"/>
            <w:shd w:val="clear" w:color="auto" w:fill="FFFFFF" w:themeFill="background1"/>
          </w:tcPr>
          <w:p w14:paraId="0B1DCD8C" w14:textId="77777777" w:rsidR="00254298" w:rsidRPr="002200AE" w:rsidRDefault="00254298" w:rsidP="005E31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440" w:type="dxa"/>
            <w:shd w:val="clear" w:color="auto" w:fill="FFFFFF" w:themeFill="background1"/>
          </w:tcPr>
          <w:p w14:paraId="11631EF2" w14:textId="77777777" w:rsidR="00254298" w:rsidRPr="002200AE" w:rsidRDefault="00254298" w:rsidP="005E31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254298" w:rsidRPr="002200AE" w14:paraId="45A8066E" w14:textId="77777777" w:rsidTr="005E31A8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791499A4" w14:textId="087C8F4C" w:rsidR="00254298" w:rsidRDefault="001B62A8" w:rsidP="005E31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1D4B17F7" wp14:editId="5A616F0D">
                  <wp:simplePos x="0" y="0"/>
                  <wp:positionH relativeFrom="column">
                    <wp:posOffset>-34700</wp:posOffset>
                  </wp:positionH>
                  <wp:positionV relativeFrom="paragraph">
                    <wp:posOffset>71755</wp:posOffset>
                  </wp:positionV>
                  <wp:extent cx="1403683" cy="1066800"/>
                  <wp:effectExtent l="0" t="0" r="635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683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shd w:val="clear" w:color="auto" w:fill="FFFFFF" w:themeFill="background1"/>
          </w:tcPr>
          <w:p w14:paraId="26571992" w14:textId="26381EED" w:rsidR="00254298" w:rsidRPr="005E31A8" w:rsidRDefault="005E31A8" w:rsidP="005E31A8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063686 </w:t>
            </w:r>
          </w:p>
          <w:p w14:paraId="403234CE" w14:textId="77777777" w:rsidR="005E31A8" w:rsidRDefault="00254298" w:rsidP="005E31A8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5429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25429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25429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EXTRA </w:t>
            </w:r>
            <w:r w:rsid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2022/23</w:t>
            </w:r>
          </w:p>
          <w:p w14:paraId="767CCC94" w14:textId="3379BE63" w:rsidR="00254298" w:rsidRPr="005E31A8" w:rsidRDefault="00254298" w:rsidP="005E31A8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5429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Booster Display (</w:t>
            </w:r>
            <w:r w:rsidR="005E31A8" w:rsidRP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16.03.2023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  <w:p w14:paraId="2CC1421A" w14:textId="640C4B78" w:rsidR="00254298" w:rsidRPr="00254298" w:rsidRDefault="00254298" w:rsidP="005E31A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="005E31A8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 Booster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>Display, 1</w:t>
            </w:r>
            <w:r w:rsidR="005E31A8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>Karten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>/Pack</w:t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="00D65AAF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/UK</w:t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0D11AE80" w14:textId="6D5994F6" w:rsidR="00254298" w:rsidRPr="005E31A8" w:rsidRDefault="00254298" w:rsidP="005E31A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="005E31A8" w:rsidRPr="005E31A8">
              <w:rPr>
                <w:rFonts w:ascii="Arial" w:hAnsi="Arial" w:cs="Arial"/>
                <w:sz w:val="20"/>
                <w:szCs w:val="20"/>
                <w:lang w:val="en-US"/>
              </w:rPr>
              <w:t xml:space="preserve">5053307063686 </w:t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(Display)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EAN: </w:t>
            </w:r>
            <w:r w:rsidR="005E31A8" w:rsidRPr="005E31A8">
              <w:rPr>
                <w:rFonts w:ascii="Arial" w:hAnsi="Arial" w:cs="Arial"/>
                <w:sz w:val="20"/>
                <w:szCs w:val="20"/>
                <w:lang w:val="en-US"/>
              </w:rPr>
              <w:t xml:space="preserve">4143575003000 </w:t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(Booster)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UVP.: </w:t>
            </w:r>
            <w:r w:rsidR="005E31A8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  <w:r w:rsidRPr="00254298">
              <w:rPr>
                <w:rFonts w:ascii="Arial" w:hAnsi="Arial" w:cs="Arial"/>
                <w:sz w:val="20"/>
                <w:szCs w:val="20"/>
                <w:lang w:val="en-US"/>
              </w:rPr>
              <w:t xml:space="preserve">,00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7A6009D0" w14:textId="77777777" w:rsidR="00254298" w:rsidRPr="001A2872" w:rsidRDefault="00254298" w:rsidP="005E31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FA6AA57" w14:textId="177D97CB" w:rsidR="00254298" w:rsidRPr="00254298" w:rsidRDefault="00254298" w:rsidP="00072E4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440" w:type="dxa"/>
            <w:shd w:val="clear" w:color="auto" w:fill="FFFFFF" w:themeFill="background1"/>
          </w:tcPr>
          <w:p w14:paraId="07E179D7" w14:textId="77777777" w:rsidR="00254298" w:rsidRDefault="00254298" w:rsidP="005E31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00BE35A" w14:textId="401DE001" w:rsidR="00072E41" w:rsidRPr="002200AE" w:rsidRDefault="00254298" w:rsidP="00072E4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5EB67DE2" w14:textId="4834F859" w:rsidR="00254298" w:rsidRPr="002200AE" w:rsidRDefault="00254298" w:rsidP="005E31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1A08260A" w14:textId="77777777" w:rsidR="00254298" w:rsidRPr="002200AE" w:rsidRDefault="00254298" w:rsidP="005E31A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54298" w:rsidRPr="002200AE" w14:paraId="0152F631" w14:textId="77777777" w:rsidTr="005E31A8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5A0B77A9" w14:textId="6C891FEC" w:rsidR="00254298" w:rsidRPr="002200AE" w:rsidRDefault="001B62A8" w:rsidP="005E31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7CF1FDB3" wp14:editId="2D8C923D">
                  <wp:simplePos x="0" y="0"/>
                  <wp:positionH relativeFrom="column">
                    <wp:posOffset>-34254</wp:posOffset>
                  </wp:positionH>
                  <wp:positionV relativeFrom="paragraph">
                    <wp:posOffset>26745</wp:posOffset>
                  </wp:positionV>
                  <wp:extent cx="1439069" cy="1093694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73" cy="109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4298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04FA7619" w14:textId="52073254" w:rsidR="00254298" w:rsidRPr="005E31A8" w:rsidRDefault="005E31A8" w:rsidP="005E31A8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108996 </w:t>
            </w:r>
          </w:p>
          <w:p w14:paraId="1BCB565E" w14:textId="77777777" w:rsidR="005E31A8" w:rsidRPr="005E31A8" w:rsidRDefault="005E31A8" w:rsidP="005E31A8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EXTRA 2022/23</w:t>
            </w:r>
          </w:p>
          <w:p w14:paraId="62BD1A94" w14:textId="360919F7" w:rsidR="005E31A8" w:rsidRPr="00E4041F" w:rsidRDefault="005E31A8" w:rsidP="005E31A8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E4041F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Starter Pack XL (15.03.2023)</w:t>
            </w:r>
          </w:p>
          <w:p w14:paraId="26F94580" w14:textId="77777777" w:rsidR="005E31A8" w:rsidRDefault="005E31A8" w:rsidP="005E31A8">
            <w:pPr>
              <w:rPr>
                <w:rFonts w:ascii="Arial" w:hAnsi="Arial" w:cs="Arial"/>
                <w:sz w:val="20"/>
                <w:szCs w:val="20"/>
              </w:rPr>
            </w:pPr>
            <w:r w:rsidRPr="005E31A8">
              <w:rPr>
                <w:rFonts w:ascii="Arial" w:hAnsi="Arial" w:cs="Arial"/>
                <w:sz w:val="20"/>
                <w:szCs w:val="20"/>
              </w:rPr>
              <w:t xml:space="preserve">Sammelmappe + 16 Karten, 1 </w:t>
            </w:r>
            <w:proofErr w:type="gramStart"/>
            <w:r w:rsidRPr="005E31A8">
              <w:rPr>
                <w:rFonts w:ascii="Arial" w:hAnsi="Arial" w:cs="Arial"/>
                <w:sz w:val="20"/>
                <w:szCs w:val="20"/>
              </w:rPr>
              <w:t>LE Karte</w:t>
            </w:r>
            <w:proofErr w:type="gramEnd"/>
            <w:r w:rsidRPr="005E31A8">
              <w:rPr>
                <w:rFonts w:ascii="Arial" w:hAnsi="Arial" w:cs="Arial"/>
                <w:sz w:val="20"/>
                <w:szCs w:val="20"/>
              </w:rPr>
              <w:t>, Poster und Spielfeld,</w:t>
            </w:r>
            <w:r w:rsidRPr="005E31A8">
              <w:rPr>
                <w:rFonts w:ascii="Arial" w:hAnsi="Arial" w:cs="Arial"/>
                <w:sz w:val="20"/>
                <w:szCs w:val="20"/>
              </w:rPr>
              <w:br/>
              <w:t xml:space="preserve">30 </w:t>
            </w:r>
            <w:proofErr w:type="spellStart"/>
            <w:r w:rsidRPr="005E31A8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5E31A8">
              <w:rPr>
                <w:rFonts w:ascii="Arial" w:hAnsi="Arial" w:cs="Arial"/>
                <w:sz w:val="20"/>
                <w:szCs w:val="20"/>
              </w:rPr>
              <w:t xml:space="preserve"> im Umkarton </w:t>
            </w:r>
            <w:r w:rsidR="00254298" w:rsidRPr="00254298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 w:rsidRPr="005E31A8">
              <w:rPr>
                <w:rFonts w:ascii="ArialMT" w:eastAsia="Times New Roman" w:hAnsi="ArialMT" w:cs="Times New Roman"/>
                <w:sz w:val="18"/>
                <w:szCs w:val="18"/>
                <w:lang w:eastAsia="de-DE"/>
              </w:rPr>
              <w:t xml:space="preserve"> </w:t>
            </w:r>
            <w:r w:rsidRPr="005E31A8">
              <w:rPr>
                <w:rFonts w:ascii="Arial" w:hAnsi="Arial" w:cs="Arial"/>
                <w:sz w:val="20"/>
                <w:szCs w:val="20"/>
              </w:rPr>
              <w:t xml:space="preserve">4143575108996 </w:t>
            </w:r>
          </w:p>
          <w:p w14:paraId="2C1A1A49" w14:textId="1C77475C" w:rsidR="00254298" w:rsidRPr="00254298" w:rsidRDefault="00254298" w:rsidP="005E31A8">
            <w:pPr>
              <w:rPr>
                <w:rFonts w:ascii="Arial" w:hAnsi="Arial" w:cs="Arial"/>
                <w:sz w:val="20"/>
                <w:szCs w:val="20"/>
              </w:rPr>
            </w:pPr>
            <w:r w:rsidRPr="00254298">
              <w:rPr>
                <w:rFonts w:ascii="Arial" w:hAnsi="Arial" w:cs="Arial"/>
                <w:sz w:val="20"/>
                <w:szCs w:val="20"/>
              </w:rPr>
              <w:t xml:space="preserve">UVP.: 8,99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006F2EF3" w14:textId="77777777" w:rsidR="00254298" w:rsidRPr="00254298" w:rsidRDefault="00254298" w:rsidP="005E31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FC6E733" w14:textId="6E1D2D9C" w:rsidR="00254298" w:rsidRPr="001A2872" w:rsidRDefault="00254298" w:rsidP="00072E4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2872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440" w:type="dxa"/>
            <w:shd w:val="clear" w:color="auto" w:fill="FFFFFF" w:themeFill="background1"/>
          </w:tcPr>
          <w:p w14:paraId="2CA04C25" w14:textId="77777777" w:rsidR="00254298" w:rsidRPr="001A2872" w:rsidRDefault="00254298" w:rsidP="005E31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C95FF43" w14:textId="55276FC9" w:rsidR="00072E41" w:rsidRPr="00072E41" w:rsidRDefault="00254298" w:rsidP="00072E4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2B670C89" w14:textId="0BCBB626" w:rsidR="00254298" w:rsidRPr="002200AE" w:rsidRDefault="00254298" w:rsidP="005E31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2B589B85" w14:textId="77777777" w:rsidR="00254298" w:rsidRPr="002200AE" w:rsidRDefault="00254298" w:rsidP="005E31A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254298" w:rsidRPr="002200AE" w14:paraId="6FC4256F" w14:textId="77777777" w:rsidTr="005E31A8">
        <w:trPr>
          <w:trHeight w:val="269"/>
        </w:trPr>
        <w:tc>
          <w:tcPr>
            <w:tcW w:w="2335" w:type="dxa"/>
            <w:shd w:val="clear" w:color="auto" w:fill="FFFFFF" w:themeFill="background1"/>
          </w:tcPr>
          <w:p w14:paraId="66BB641B" w14:textId="1035C473" w:rsidR="00254298" w:rsidRDefault="001B62A8" w:rsidP="005E31A8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605EC5B7" wp14:editId="6D053E4B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34950</wp:posOffset>
                  </wp:positionV>
                  <wp:extent cx="1331333" cy="1011813"/>
                  <wp:effectExtent l="0" t="0" r="2540" b="444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33" cy="101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4298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3780" w:type="dxa"/>
            <w:shd w:val="clear" w:color="auto" w:fill="FFFFFF" w:themeFill="background1"/>
          </w:tcPr>
          <w:p w14:paraId="3DFC4364" w14:textId="79229E3F" w:rsidR="00254298" w:rsidRPr="005E31A8" w:rsidRDefault="005E31A8" w:rsidP="005E31A8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5205992 </w:t>
            </w:r>
          </w:p>
          <w:p w14:paraId="1BFEC0D5" w14:textId="77777777" w:rsidR="005E31A8" w:rsidRPr="005E31A8" w:rsidRDefault="005E31A8" w:rsidP="005E31A8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Match </w:t>
            </w:r>
            <w:proofErr w:type="spellStart"/>
            <w:r w:rsidRP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Attax</w:t>
            </w:r>
            <w:proofErr w:type="spellEnd"/>
            <w:r w:rsidRPr="005E31A8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EXTRA 2022/23</w:t>
            </w:r>
          </w:p>
          <w:p w14:paraId="17387E07" w14:textId="2F658515" w:rsidR="005E31A8" w:rsidRPr="005E31A8" w:rsidRDefault="005E31A8" w:rsidP="005E31A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Blisterpack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E31A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proofErr w:type="gramEnd"/>
            <w:r w:rsidRPr="005E31A8">
              <w:rPr>
                <w:rFonts w:ascii="Arial" w:hAnsi="Arial" w:cs="Arial"/>
                <w:b/>
                <w:bCs/>
                <w:sz w:val="20"/>
                <w:szCs w:val="20"/>
              </w:rPr>
              <w:t>16.03.2023)</w:t>
            </w:r>
          </w:p>
          <w:p w14:paraId="7E452ACA" w14:textId="77777777" w:rsidR="005D2482" w:rsidRDefault="005E31A8" w:rsidP="005E31A8">
            <w:pPr>
              <w:rPr>
                <w:rFonts w:ascii="Arial" w:hAnsi="Arial" w:cs="Arial"/>
                <w:sz w:val="20"/>
                <w:szCs w:val="20"/>
              </w:rPr>
            </w:pPr>
            <w:r w:rsidRPr="005E31A8">
              <w:rPr>
                <w:rFonts w:ascii="Arial" w:hAnsi="Arial" w:cs="Arial"/>
                <w:sz w:val="20"/>
                <w:szCs w:val="20"/>
              </w:rPr>
              <w:t>24 Karten + 1 Limitierte Karte pro Blister,</w:t>
            </w:r>
            <w:r w:rsidRPr="005E31A8">
              <w:rPr>
                <w:rFonts w:ascii="Arial" w:hAnsi="Arial" w:cs="Arial"/>
                <w:sz w:val="20"/>
                <w:szCs w:val="20"/>
              </w:rPr>
              <w:br/>
              <w:t xml:space="preserve">40 Blister pro Umkarton </w:t>
            </w:r>
            <w:r w:rsidR="00254298" w:rsidRPr="00254298">
              <w:rPr>
                <w:rFonts w:ascii="Arial" w:hAnsi="Arial" w:cs="Arial"/>
                <w:sz w:val="20"/>
                <w:szCs w:val="20"/>
              </w:rPr>
              <w:br/>
              <w:t xml:space="preserve">EAN: </w:t>
            </w:r>
            <w:r w:rsidRPr="005E31A8">
              <w:rPr>
                <w:rFonts w:ascii="Arial" w:hAnsi="Arial" w:cs="Arial"/>
                <w:sz w:val="20"/>
                <w:szCs w:val="20"/>
              </w:rPr>
              <w:t xml:space="preserve">4143575205992 </w:t>
            </w:r>
          </w:p>
          <w:p w14:paraId="79CC0F78" w14:textId="529D7959" w:rsidR="00254298" w:rsidRPr="00254298" w:rsidRDefault="00254298" w:rsidP="005E31A8">
            <w:pPr>
              <w:rPr>
                <w:rFonts w:ascii="Arial" w:hAnsi="Arial" w:cs="Arial"/>
                <w:sz w:val="20"/>
                <w:szCs w:val="20"/>
              </w:rPr>
            </w:pPr>
            <w:r w:rsidRPr="00254298">
              <w:rPr>
                <w:rFonts w:ascii="Arial" w:hAnsi="Arial" w:cs="Arial"/>
                <w:sz w:val="20"/>
                <w:szCs w:val="20"/>
              </w:rPr>
              <w:t xml:space="preserve">UVP.: 5,99 Euro </w:t>
            </w:r>
          </w:p>
        </w:tc>
        <w:tc>
          <w:tcPr>
            <w:tcW w:w="1800" w:type="dxa"/>
            <w:shd w:val="clear" w:color="auto" w:fill="FFFFFF" w:themeFill="background1"/>
          </w:tcPr>
          <w:p w14:paraId="247A764A" w14:textId="77777777" w:rsidR="00254298" w:rsidRPr="001815DC" w:rsidRDefault="00254298" w:rsidP="005E31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4D51E0" w14:textId="28626843" w:rsidR="00254298" w:rsidRPr="00E256B6" w:rsidRDefault="00254298" w:rsidP="00072E4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A2872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</w:tc>
        <w:tc>
          <w:tcPr>
            <w:tcW w:w="1440" w:type="dxa"/>
            <w:shd w:val="clear" w:color="auto" w:fill="FFFFFF" w:themeFill="background1"/>
          </w:tcPr>
          <w:p w14:paraId="324AEC85" w14:textId="77777777" w:rsidR="00254298" w:rsidRPr="00E256B6" w:rsidRDefault="00254298" w:rsidP="005E31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6084C0" w14:textId="2BF7E6CB" w:rsidR="00072E41" w:rsidRPr="00072E41" w:rsidRDefault="00254298" w:rsidP="00072E4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21AF51BF" w14:textId="6246952D" w:rsidR="00254298" w:rsidRPr="002200AE" w:rsidRDefault="00254298" w:rsidP="005E31A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DDFDA3C" w14:textId="77777777" w:rsidR="00254298" w:rsidRPr="002200AE" w:rsidRDefault="00254298" w:rsidP="005E31A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XSpec="center" w:tblpY="14690"/>
        <w:tblW w:w="108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4"/>
      </w:tblGrid>
      <w:tr w:rsidR="00542AD8" w:rsidRPr="00F93847" w14:paraId="395341BC" w14:textId="77777777" w:rsidTr="005D2482">
        <w:trPr>
          <w:trHeight w:val="1629"/>
        </w:trPr>
        <w:tc>
          <w:tcPr>
            <w:tcW w:w="10814" w:type="dxa"/>
            <w:shd w:val="clear" w:color="auto" w:fill="FFFFFF" w:themeFill="background1"/>
          </w:tcPr>
          <w:p w14:paraId="7E87C310" w14:textId="77777777" w:rsidR="00542AD8" w:rsidRPr="00F93847" w:rsidRDefault="00542AD8" w:rsidP="005D24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p w14:paraId="2E7A3E18" w14:textId="36BC3A9B" w:rsidR="009E569B" w:rsidRDefault="00E97AFF" w:rsidP="002200AE">
      <w:pPr>
        <w:ind w:left="-851" w:right="-857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2ACEED2" wp14:editId="65ED32D4">
            <wp:simplePos x="0" y="0"/>
            <wp:positionH relativeFrom="column">
              <wp:posOffset>0</wp:posOffset>
            </wp:positionH>
            <wp:positionV relativeFrom="paragraph">
              <wp:posOffset>3148</wp:posOffset>
            </wp:positionV>
            <wp:extent cx="7555865" cy="10678955"/>
            <wp:effectExtent l="0" t="0" r="635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298">
        <w:rPr>
          <w:noProof/>
        </w:rPr>
        <w:t xml:space="preserve"> </w:t>
      </w:r>
    </w:p>
    <w:tbl>
      <w:tblPr>
        <w:tblStyle w:val="Tabellenraster"/>
        <w:tblpPr w:leftFromText="141" w:rightFromText="141" w:vertAnchor="text" w:horzAnchor="page" w:tblpX="7901" w:tblpY="9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E4041F" w:rsidRPr="002B4167" w14:paraId="0EDDEC00" w14:textId="77777777" w:rsidTr="00E4041F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7A8E9255" w14:textId="77777777" w:rsidR="00E4041F" w:rsidRPr="002B4167" w:rsidRDefault="00E4041F" w:rsidP="00E4041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4A90B972" w14:textId="77777777" w:rsidR="00E4041F" w:rsidRPr="002B4167" w:rsidRDefault="00E4041F" w:rsidP="00E4041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2D2719EA" w14:textId="77777777" w:rsidR="00E4041F" w:rsidRPr="002B4167" w:rsidRDefault="00E4041F" w:rsidP="00E4041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5019F522" w14:textId="77777777" w:rsidR="00E4041F" w:rsidRPr="002B4167" w:rsidRDefault="00E4041F" w:rsidP="00E4041F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6E21222D" w14:textId="77777777" w:rsidR="009E569B" w:rsidRDefault="009E569B">
      <w:pPr>
        <w:rPr>
          <w:noProof/>
        </w:rPr>
      </w:pPr>
      <w:r>
        <w:rPr>
          <w:noProof/>
        </w:rPr>
        <w:br w:type="page"/>
      </w:r>
    </w:p>
    <w:p w14:paraId="2ED183DB" w14:textId="5677910E" w:rsidR="000867FD" w:rsidRPr="001A2872" w:rsidRDefault="009E569B" w:rsidP="002200AE">
      <w:pPr>
        <w:ind w:left="-851" w:right="-857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4404A46C" wp14:editId="65BD8E61">
            <wp:simplePos x="0" y="0"/>
            <wp:positionH relativeFrom="column">
              <wp:posOffset>-25400</wp:posOffset>
            </wp:positionH>
            <wp:positionV relativeFrom="paragraph">
              <wp:posOffset>3281</wp:posOffset>
            </wp:positionV>
            <wp:extent cx="7556500" cy="10679853"/>
            <wp:effectExtent l="0" t="0" r="0" b="127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67FD" w:rsidRPr="001A2872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242"/>
    <w:rsid w:val="00014F91"/>
    <w:rsid w:val="00072E41"/>
    <w:rsid w:val="000B3CF8"/>
    <w:rsid w:val="000F1340"/>
    <w:rsid w:val="001815DC"/>
    <w:rsid w:val="001A2872"/>
    <w:rsid w:val="001B62A8"/>
    <w:rsid w:val="002200AE"/>
    <w:rsid w:val="00254298"/>
    <w:rsid w:val="004F3229"/>
    <w:rsid w:val="00542AD8"/>
    <w:rsid w:val="00552178"/>
    <w:rsid w:val="005D2482"/>
    <w:rsid w:val="005E31A8"/>
    <w:rsid w:val="006B33E8"/>
    <w:rsid w:val="007001FE"/>
    <w:rsid w:val="00753242"/>
    <w:rsid w:val="007D6122"/>
    <w:rsid w:val="00831DF7"/>
    <w:rsid w:val="008D4C1B"/>
    <w:rsid w:val="009E1442"/>
    <w:rsid w:val="009E569B"/>
    <w:rsid w:val="00AA6C58"/>
    <w:rsid w:val="00B34E27"/>
    <w:rsid w:val="00B56796"/>
    <w:rsid w:val="00BE16BE"/>
    <w:rsid w:val="00C24E63"/>
    <w:rsid w:val="00D07751"/>
    <w:rsid w:val="00D65AAF"/>
    <w:rsid w:val="00E256B6"/>
    <w:rsid w:val="00E4041F"/>
    <w:rsid w:val="00E473C2"/>
    <w:rsid w:val="00E86F11"/>
    <w:rsid w:val="00E97AFF"/>
    <w:rsid w:val="00EB6F34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A1409"/>
  <w15:chartTrackingRefBased/>
  <w15:docId w15:val="{1391DF9E-C3C8-614E-B36A-5A0466B44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31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A28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4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8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3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3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8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6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0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9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4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3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6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4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5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6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7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8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1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3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6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8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5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1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5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9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6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0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4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1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5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6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23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1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2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41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78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1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7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4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inermann/Documents/Word%20Vorlagen/Vorlage-E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Vorlage-EH.dotx</Template>
  <TotalTime>0</TotalTime>
  <Pages>2</Pages>
  <Words>100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6</cp:revision>
  <cp:lastPrinted>2021-01-27T15:47:00Z</cp:lastPrinted>
  <dcterms:created xsi:type="dcterms:W3CDTF">2023-03-01T15:10:00Z</dcterms:created>
  <dcterms:modified xsi:type="dcterms:W3CDTF">2023-03-09T09:47:00Z</dcterms:modified>
</cp:coreProperties>
</file>