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97385" w14:textId="05B62826" w:rsidR="007A1D7F" w:rsidRDefault="00F20B6A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16CF1115" wp14:editId="7B23B6E5">
            <wp:simplePos x="0" y="0"/>
            <wp:positionH relativeFrom="column">
              <wp:posOffset>12813</wp:posOffset>
            </wp:positionH>
            <wp:positionV relativeFrom="paragraph">
              <wp:posOffset>6985</wp:posOffset>
            </wp:positionV>
            <wp:extent cx="7555865" cy="10678955"/>
            <wp:effectExtent l="0" t="0" r="635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604" w:tblpY="13909"/>
        <w:tblW w:w="10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3"/>
      </w:tblGrid>
      <w:tr w:rsidR="003605E8" w:rsidRPr="00F93847" w14:paraId="25C8C9A2" w14:textId="77777777" w:rsidTr="00FE657A">
        <w:trPr>
          <w:trHeight w:val="1397"/>
        </w:trPr>
        <w:tc>
          <w:tcPr>
            <w:tcW w:w="10663" w:type="dxa"/>
            <w:shd w:val="clear" w:color="auto" w:fill="FFFFFF" w:themeFill="background1"/>
          </w:tcPr>
          <w:p w14:paraId="4FF5DA69" w14:textId="6B9A4A96" w:rsidR="00201083" w:rsidRPr="00F93847" w:rsidRDefault="004F022E" w:rsidP="004F02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6629"/>
        <w:tblW w:w="10795" w:type="dxa"/>
        <w:tblLook w:val="04A0" w:firstRow="1" w:lastRow="0" w:firstColumn="1" w:lastColumn="0" w:noHBand="0" w:noVBand="1"/>
      </w:tblPr>
      <w:tblGrid>
        <w:gridCol w:w="2335"/>
        <w:gridCol w:w="3780"/>
        <w:gridCol w:w="1800"/>
        <w:gridCol w:w="1440"/>
        <w:gridCol w:w="1440"/>
      </w:tblGrid>
      <w:tr w:rsidR="006139AD" w14:paraId="3FE37AA8" w14:textId="77777777" w:rsidTr="00F20B6A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70BAEA24" w14:textId="2F5E027C" w:rsidR="006139AD" w:rsidRPr="002200AE" w:rsidRDefault="006139AD" w:rsidP="00F20B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780" w:type="dxa"/>
            <w:shd w:val="clear" w:color="auto" w:fill="FFFFFF" w:themeFill="background1"/>
          </w:tcPr>
          <w:p w14:paraId="4DB54B7B" w14:textId="77777777" w:rsidR="006139AD" w:rsidRPr="002200AE" w:rsidRDefault="006139AD" w:rsidP="00F20B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3F1D96CF" w14:textId="77777777" w:rsidR="006139AD" w:rsidRPr="002200AE" w:rsidRDefault="006139AD" w:rsidP="00F20B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6D2F56F7" w14:textId="77777777" w:rsidR="006139AD" w:rsidRPr="002200AE" w:rsidRDefault="006139AD" w:rsidP="00F20B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4C2844C8" w14:textId="465B3E45" w:rsidR="006139AD" w:rsidRPr="002200AE" w:rsidRDefault="006139AD" w:rsidP="00F20B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6139AD" w:rsidRPr="002200AE" w14:paraId="442E2A1E" w14:textId="77777777" w:rsidTr="00F20B6A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14E55C3F" w14:textId="4492249D" w:rsidR="006139AD" w:rsidRPr="002200AE" w:rsidRDefault="00E60297" w:rsidP="00F20B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6368" behindDoc="0" locked="0" layoutInCell="1" allowOverlap="1" wp14:anchorId="0C2DC9A3" wp14:editId="62F69CA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25056</wp:posOffset>
                  </wp:positionV>
                  <wp:extent cx="1264285" cy="968415"/>
                  <wp:effectExtent l="0" t="0" r="5715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96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9AD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551746C3" w14:textId="641E3446" w:rsidR="00BA545A" w:rsidRDefault="004756E5" w:rsidP="00F20B6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756E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181702 </w:t>
            </w:r>
          </w:p>
          <w:p w14:paraId="1C45940C" w14:textId="42BFD9E7" w:rsidR="006139AD" w:rsidRPr="0090026E" w:rsidRDefault="006139AD" w:rsidP="00F20B6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0026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Trading Cards Booster </w:t>
            </w:r>
          </w:p>
          <w:p w14:paraId="344D4915" w14:textId="5A4F93DA" w:rsidR="006139AD" w:rsidRPr="0090026E" w:rsidRDefault="006139AD" w:rsidP="00F20B6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 xml:space="preserve">50 Booster </w:t>
            </w:r>
            <w:proofErr w:type="spellStart"/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Display, </w:t>
            </w:r>
            <w:r w:rsidR="004756E5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>Karten</w:t>
            </w:r>
            <w:proofErr w:type="spellEnd"/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 xml:space="preserve"> pro Booster, 18 Display </w:t>
            </w:r>
            <w:proofErr w:type="spellStart"/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</w:p>
          <w:p w14:paraId="13F9715D" w14:textId="54A0A8AA" w:rsidR="006139AD" w:rsidRPr="004756E5" w:rsidRDefault="006139AD" w:rsidP="00F20B6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1530"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="004756E5" w:rsidRPr="004756E5">
              <w:rPr>
                <w:rFonts w:ascii="Arial" w:hAnsi="Arial" w:cs="Arial"/>
                <w:sz w:val="20"/>
                <w:szCs w:val="20"/>
                <w:lang w:val="en-US"/>
              </w:rPr>
              <w:t xml:space="preserve">4260223181702 </w:t>
            </w:r>
            <w:r w:rsidRPr="00141530">
              <w:rPr>
                <w:rFonts w:ascii="Arial" w:hAnsi="Arial" w:cs="Arial"/>
                <w:sz w:val="20"/>
                <w:szCs w:val="20"/>
                <w:lang w:val="en-US"/>
              </w:rPr>
              <w:t>(Display)</w:t>
            </w:r>
          </w:p>
          <w:p w14:paraId="2F6EAE3D" w14:textId="0AFF826E" w:rsidR="006139AD" w:rsidRPr="00DD4E9C" w:rsidRDefault="006139AD" w:rsidP="00F20B6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1530"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="004756E5" w:rsidRPr="00DD4E9C">
              <w:rPr>
                <w:rFonts w:ascii="Arial" w:hAnsi="Arial" w:cs="Arial"/>
                <w:sz w:val="20"/>
                <w:szCs w:val="20"/>
                <w:lang w:val="en-US"/>
              </w:rPr>
              <w:t xml:space="preserve">4260223181698 </w:t>
            </w:r>
            <w:r w:rsidRPr="00141530">
              <w:rPr>
                <w:rFonts w:ascii="Arial" w:hAnsi="Arial" w:cs="Arial"/>
                <w:sz w:val="20"/>
                <w:szCs w:val="20"/>
                <w:lang w:val="en-US"/>
              </w:rPr>
              <w:t>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Pack</w:t>
            </w:r>
            <w:r w:rsidRPr="00141530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>UVP.: 1,</w:t>
            </w:r>
            <w:r w:rsidR="004756E5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 xml:space="preserve">0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441F3593" w14:textId="77777777" w:rsidR="006139AD" w:rsidRPr="00AF76B4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D5F69D1" w14:textId="3B7857C3" w:rsidR="006139AD" w:rsidRPr="0090026E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506B7FE5" w14:textId="77777777" w:rsidR="006139AD" w:rsidRPr="007001FE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C800E9C" w14:textId="00C0E7BA" w:rsidR="006139AD" w:rsidRPr="00BA545A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47BD4C8A" w14:textId="32E23C19" w:rsidR="006139AD" w:rsidRPr="002200AE" w:rsidRDefault="006139AD" w:rsidP="00F20B6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139AD" w:rsidRPr="002200AE" w14:paraId="358DCCE0" w14:textId="77777777" w:rsidTr="00F20B6A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3A128E86" w14:textId="5FC6C9F8" w:rsidR="006139AD" w:rsidRDefault="00E60297" w:rsidP="00F20B6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51FD6378" wp14:editId="1AA29D1A">
                  <wp:simplePos x="0" y="0"/>
                  <wp:positionH relativeFrom="column">
                    <wp:posOffset>-9693</wp:posOffset>
                  </wp:positionH>
                  <wp:positionV relativeFrom="paragraph">
                    <wp:posOffset>82128</wp:posOffset>
                  </wp:positionV>
                  <wp:extent cx="1269443" cy="973238"/>
                  <wp:effectExtent l="0" t="0" r="635" b="508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443" cy="97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9AD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74F28B69" w14:textId="5785C629" w:rsidR="006139AD" w:rsidRPr="002200AE" w:rsidRDefault="004756E5" w:rsidP="00F20B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56E5">
              <w:rPr>
                <w:rFonts w:ascii="Arial" w:hAnsi="Arial" w:cs="Arial"/>
                <w:b/>
                <w:bCs/>
                <w:sz w:val="20"/>
                <w:szCs w:val="20"/>
              </w:rPr>
              <w:t>181689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7DB2818" w14:textId="77777777" w:rsidR="006139AD" w:rsidRPr="00FF159A" w:rsidRDefault="006139AD" w:rsidP="00F20B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Starter Pack</w:t>
            </w:r>
          </w:p>
          <w:p w14:paraId="4773D929" w14:textId="041C8F95" w:rsidR="004756E5" w:rsidRPr="004756E5" w:rsidRDefault="004756E5" w:rsidP="00F20B6A">
            <w:pPr>
              <w:rPr>
                <w:rFonts w:ascii="Arial" w:hAnsi="Arial" w:cs="Arial"/>
                <w:sz w:val="20"/>
                <w:szCs w:val="20"/>
              </w:rPr>
            </w:pPr>
            <w:r w:rsidRPr="004756E5">
              <w:rPr>
                <w:rFonts w:ascii="Arial" w:hAnsi="Arial" w:cs="Arial"/>
                <w:sz w:val="20"/>
                <w:szCs w:val="20"/>
              </w:rPr>
              <w:t>Sammelordner mit 2 Booster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56E5">
              <w:rPr>
                <w:rFonts w:ascii="Arial" w:hAnsi="Arial" w:cs="Arial"/>
                <w:sz w:val="20"/>
                <w:szCs w:val="20"/>
              </w:rPr>
              <w:t>+ 1 exkl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756E5">
              <w:rPr>
                <w:rFonts w:ascii="Arial" w:hAnsi="Arial" w:cs="Arial"/>
                <w:sz w:val="20"/>
                <w:szCs w:val="20"/>
              </w:rPr>
              <w:t xml:space="preserve"> XXL-Karte + 1 exkl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756E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4756E5">
              <w:rPr>
                <w:rFonts w:ascii="Arial" w:hAnsi="Arial" w:cs="Arial"/>
                <w:sz w:val="20"/>
                <w:szCs w:val="20"/>
              </w:rPr>
              <w:t>imi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4756E5">
              <w:rPr>
                <w:rFonts w:ascii="Arial" w:hAnsi="Arial" w:cs="Arial"/>
                <w:sz w:val="20"/>
                <w:szCs w:val="20"/>
              </w:rPr>
              <w:t>Gold-Karte + Kartengalerie +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56E5">
              <w:rPr>
                <w:rFonts w:ascii="Arial" w:hAnsi="Arial" w:cs="Arial"/>
                <w:sz w:val="20"/>
                <w:szCs w:val="20"/>
              </w:rPr>
              <w:t xml:space="preserve">2 </w:t>
            </w:r>
            <w:proofErr w:type="spellStart"/>
            <w:r w:rsidRPr="004756E5">
              <w:rPr>
                <w:rFonts w:ascii="Arial" w:hAnsi="Arial" w:cs="Arial"/>
                <w:sz w:val="20"/>
                <w:szCs w:val="20"/>
              </w:rPr>
              <w:t>Spielpläne</w:t>
            </w:r>
            <w:proofErr w:type="spellEnd"/>
            <w:r w:rsidRPr="004756E5">
              <w:rPr>
                <w:rFonts w:ascii="Arial" w:hAnsi="Arial" w:cs="Arial"/>
                <w:sz w:val="20"/>
                <w:szCs w:val="20"/>
              </w:rPr>
              <w:t xml:space="preserve">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56E5">
              <w:rPr>
                <w:rFonts w:ascii="Arial" w:hAnsi="Arial" w:cs="Arial"/>
                <w:sz w:val="20"/>
                <w:szCs w:val="20"/>
              </w:rPr>
              <w:t>Spielregeln.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56E5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spellStart"/>
            <w:r w:rsidRPr="004756E5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4756E5">
              <w:rPr>
                <w:rFonts w:ascii="Arial" w:hAnsi="Arial" w:cs="Arial"/>
                <w:sz w:val="20"/>
                <w:szCs w:val="20"/>
              </w:rPr>
              <w:t xml:space="preserve"> pro Umkarton,</w:t>
            </w:r>
          </w:p>
          <w:p w14:paraId="3B834C98" w14:textId="3D65D342" w:rsidR="006139AD" w:rsidRPr="002200AE" w:rsidRDefault="006139AD" w:rsidP="00F20B6A">
            <w:pPr>
              <w:rPr>
                <w:rFonts w:ascii="Arial" w:hAnsi="Arial" w:cs="Arial"/>
                <w:sz w:val="20"/>
                <w:szCs w:val="20"/>
              </w:rPr>
            </w:pPr>
            <w:r w:rsidRPr="0090026E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="004756E5" w:rsidRPr="004756E5">
              <w:rPr>
                <w:rFonts w:ascii="Arial" w:hAnsi="Arial" w:cs="Arial"/>
                <w:sz w:val="20"/>
                <w:szCs w:val="20"/>
              </w:rPr>
              <w:t>4260223181689</w:t>
            </w:r>
            <w:r w:rsidRPr="0090026E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 w:rsidR="004756E5">
              <w:rPr>
                <w:rFonts w:ascii="Arial" w:hAnsi="Arial" w:cs="Arial"/>
                <w:sz w:val="20"/>
                <w:szCs w:val="20"/>
              </w:rPr>
              <w:t>9</w:t>
            </w:r>
            <w:r w:rsidRPr="0090026E">
              <w:rPr>
                <w:rFonts w:ascii="Arial" w:hAnsi="Arial" w:cs="Arial"/>
                <w:sz w:val="20"/>
                <w:szCs w:val="20"/>
              </w:rPr>
              <w:t xml:space="preserve">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371E3C02" w14:textId="77777777" w:rsidR="006139AD" w:rsidRPr="00006135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F0FBEF" w14:textId="5A6BEB6F" w:rsidR="00FE657A" w:rsidRPr="0090026E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7F2969C6" w14:textId="08D90F76" w:rsidR="006139AD" w:rsidRPr="0090026E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2CBD733" w14:textId="77777777" w:rsidR="006139AD" w:rsidRPr="00FF159A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65051C" w14:textId="03868518" w:rsidR="006139AD" w:rsidRPr="002200AE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281B872" w14:textId="69A1622E" w:rsidR="006139AD" w:rsidRPr="002200AE" w:rsidRDefault="006139AD" w:rsidP="00F20B6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139AD" w:rsidRPr="002200AE" w14:paraId="64B6EFE0" w14:textId="77777777" w:rsidTr="00F20B6A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1BF97097" w14:textId="683F0B8E" w:rsidR="006139AD" w:rsidRDefault="00E60297" w:rsidP="00F20B6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8416" behindDoc="0" locked="0" layoutInCell="1" allowOverlap="1" wp14:anchorId="57071ADC" wp14:editId="6C8373B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26670</wp:posOffset>
                  </wp:positionV>
                  <wp:extent cx="1264285" cy="969645"/>
                  <wp:effectExtent l="0" t="0" r="5715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4B6101B5" w14:textId="420FF1FB" w:rsidR="006139AD" w:rsidRPr="002200AE" w:rsidRDefault="00E60297" w:rsidP="00F20B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0297">
              <w:rPr>
                <w:rFonts w:ascii="Arial" w:hAnsi="Arial" w:cs="Arial"/>
                <w:b/>
                <w:bCs/>
                <w:sz w:val="20"/>
                <w:szCs w:val="20"/>
              </w:rPr>
              <w:t>181719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38B6713" w14:textId="77777777" w:rsidR="006139AD" w:rsidRPr="00FF159A" w:rsidRDefault="006139AD" w:rsidP="00F20B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Multipack Nr. 1</w:t>
            </w:r>
          </w:p>
          <w:p w14:paraId="4230231F" w14:textId="407F632A" w:rsidR="00E60297" w:rsidRPr="00E60297" w:rsidRDefault="00E60297" w:rsidP="00F20B6A">
            <w:pPr>
              <w:rPr>
                <w:rFonts w:ascii="Arial" w:hAnsi="Arial" w:cs="Arial"/>
                <w:sz w:val="20"/>
                <w:szCs w:val="20"/>
              </w:rPr>
            </w:pPr>
            <w:r w:rsidRPr="00E60297">
              <w:rPr>
                <w:rFonts w:ascii="Arial" w:hAnsi="Arial" w:cs="Arial"/>
                <w:sz w:val="20"/>
                <w:szCs w:val="20"/>
              </w:rPr>
              <w:t xml:space="preserve">mit 4 Boostern a 6 Karten + 1 (von </w:t>
            </w:r>
            <w:r w:rsidR="00E47294">
              <w:rPr>
                <w:rFonts w:ascii="Arial" w:hAnsi="Arial" w:cs="Arial"/>
                <w:sz w:val="20"/>
                <w:szCs w:val="20"/>
              </w:rPr>
              <w:t>4</w:t>
            </w:r>
            <w:r w:rsidRPr="00E60297">
              <w:rPr>
                <w:rFonts w:ascii="Arial" w:hAnsi="Arial" w:cs="Arial"/>
                <w:sz w:val="20"/>
                <w:szCs w:val="20"/>
              </w:rPr>
              <w:t xml:space="preserve"> exklusiven)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0297">
              <w:rPr>
                <w:rFonts w:ascii="Arial" w:hAnsi="Arial" w:cs="Arial"/>
                <w:sz w:val="20"/>
                <w:szCs w:val="20"/>
              </w:rPr>
              <w:t xml:space="preserve">Gold-Karte. </w:t>
            </w:r>
            <w:r w:rsidRPr="00E60297">
              <w:rPr>
                <w:rFonts w:ascii="Arial" w:hAnsi="Arial" w:cs="Arial"/>
                <w:sz w:val="20"/>
                <w:szCs w:val="20"/>
              </w:rPr>
              <w:br/>
              <w:t xml:space="preserve">50 </w:t>
            </w:r>
            <w:proofErr w:type="spellStart"/>
            <w:r w:rsidRPr="00E60297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E60297">
              <w:rPr>
                <w:rFonts w:ascii="Arial" w:hAnsi="Arial" w:cs="Arial"/>
                <w:sz w:val="20"/>
                <w:szCs w:val="20"/>
              </w:rPr>
              <w:t xml:space="preserve"> im Umkarton </w:t>
            </w:r>
          </w:p>
          <w:p w14:paraId="3514C22A" w14:textId="05FE31EA" w:rsidR="006139AD" w:rsidRPr="0090026E" w:rsidRDefault="006139AD" w:rsidP="00F20B6A">
            <w:pPr>
              <w:rPr>
                <w:rFonts w:ascii="Arial" w:hAnsi="Arial" w:cs="Arial"/>
                <w:sz w:val="20"/>
                <w:szCs w:val="20"/>
              </w:rPr>
            </w:pPr>
            <w:r w:rsidRPr="0090026E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="00E60297" w:rsidRPr="00E60297">
              <w:rPr>
                <w:rFonts w:ascii="Arial" w:hAnsi="Arial" w:cs="Arial"/>
                <w:sz w:val="20"/>
                <w:szCs w:val="20"/>
              </w:rPr>
              <w:t xml:space="preserve">4260223181719 </w:t>
            </w:r>
            <w:r w:rsidRPr="0090026E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 w:rsidR="00E60297">
              <w:rPr>
                <w:rFonts w:ascii="Arial" w:hAnsi="Arial" w:cs="Arial"/>
                <w:sz w:val="20"/>
                <w:szCs w:val="20"/>
              </w:rPr>
              <w:t>5</w:t>
            </w:r>
            <w:r w:rsidRPr="0090026E">
              <w:rPr>
                <w:rFonts w:ascii="Arial" w:hAnsi="Arial" w:cs="Arial"/>
                <w:sz w:val="20"/>
                <w:szCs w:val="20"/>
              </w:rPr>
              <w:t xml:space="preserve">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78699940" w14:textId="22E48E30" w:rsidR="006139AD" w:rsidRPr="00006135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6291DD8" w14:textId="3CC58269" w:rsidR="00FE657A" w:rsidRPr="0090026E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3030A27A" w14:textId="1C35FFE5" w:rsidR="006139AD" w:rsidRPr="0090026E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4D5F830" w14:textId="77777777" w:rsidR="006139AD" w:rsidRPr="00FF159A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6DF42A" w14:textId="5AAC97E0" w:rsidR="006139AD" w:rsidRPr="007001FE" w:rsidRDefault="006139AD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703CB9F5" w14:textId="77777777" w:rsidR="006139AD" w:rsidRPr="002200AE" w:rsidRDefault="006139AD" w:rsidP="00F20B6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E657A" w:rsidRPr="002200AE" w14:paraId="71274FD0" w14:textId="77777777" w:rsidTr="00F20B6A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591D5896" w14:textId="77777777" w:rsidR="00FE657A" w:rsidRDefault="00FE657A" w:rsidP="00F20B6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1488" behindDoc="0" locked="0" layoutInCell="1" allowOverlap="1" wp14:anchorId="40ABAC33" wp14:editId="21AFA9ED">
                  <wp:simplePos x="0" y="0"/>
                  <wp:positionH relativeFrom="column">
                    <wp:posOffset>-9692</wp:posOffset>
                  </wp:positionH>
                  <wp:positionV relativeFrom="paragraph">
                    <wp:posOffset>14528</wp:posOffset>
                  </wp:positionV>
                  <wp:extent cx="1269365" cy="973179"/>
                  <wp:effectExtent l="0" t="0" r="635" b="508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97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55DC6821" w14:textId="78C2F0EA" w:rsidR="00FE657A" w:rsidRPr="002200AE" w:rsidRDefault="00FE657A" w:rsidP="00F20B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0297">
              <w:rPr>
                <w:rFonts w:ascii="Arial" w:hAnsi="Arial" w:cs="Arial"/>
                <w:b/>
                <w:bCs/>
                <w:sz w:val="20"/>
                <w:szCs w:val="20"/>
              </w:rPr>
              <w:t>181726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3939A93" w14:textId="51353ED7" w:rsidR="00FE657A" w:rsidRPr="0090026E" w:rsidRDefault="00FE657A" w:rsidP="00F20B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2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Blister mit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9002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Booster</w:t>
            </w:r>
          </w:p>
          <w:p w14:paraId="02EE782B" w14:textId="5D2D8206" w:rsidR="00FE657A" w:rsidRDefault="00FE657A" w:rsidP="00F20B6A">
            <w:pPr>
              <w:rPr>
                <w:rFonts w:ascii="Arial" w:hAnsi="Arial" w:cs="Arial"/>
                <w:sz w:val="20"/>
                <w:szCs w:val="20"/>
              </w:rPr>
            </w:pPr>
            <w:r w:rsidRPr="00E60297">
              <w:rPr>
                <w:rFonts w:ascii="Arial" w:hAnsi="Arial" w:cs="Arial"/>
                <w:sz w:val="20"/>
                <w:szCs w:val="20"/>
              </w:rPr>
              <w:t>mit 4 Boostern a 6 Karten + 1 (von 4 exklusiven)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0297">
              <w:rPr>
                <w:rFonts w:ascii="Arial" w:hAnsi="Arial" w:cs="Arial"/>
                <w:sz w:val="20"/>
                <w:szCs w:val="20"/>
              </w:rPr>
              <w:t xml:space="preserve">Gold-Karte. </w:t>
            </w:r>
          </w:p>
          <w:p w14:paraId="35E20243" w14:textId="77777777" w:rsidR="00FE657A" w:rsidRPr="00E60297" w:rsidRDefault="00FE657A" w:rsidP="00F20B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C45C7C" w14:textId="6FC4AC0E" w:rsidR="00FE657A" w:rsidRDefault="00FE657A" w:rsidP="00F20B6A">
            <w:pPr>
              <w:rPr>
                <w:rFonts w:ascii="Arial" w:hAnsi="Arial" w:cs="Arial"/>
                <w:sz w:val="20"/>
                <w:szCs w:val="20"/>
              </w:rPr>
            </w:pPr>
            <w:r w:rsidRPr="0090026E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Pr="00E60297">
              <w:rPr>
                <w:rFonts w:ascii="Arial" w:hAnsi="Arial" w:cs="Arial"/>
                <w:sz w:val="20"/>
                <w:szCs w:val="20"/>
              </w:rPr>
              <w:t xml:space="preserve">4260223181726 </w:t>
            </w:r>
          </w:p>
          <w:p w14:paraId="055601FD" w14:textId="78D1C4F5" w:rsidR="00FE657A" w:rsidRPr="0090026E" w:rsidRDefault="00FE657A" w:rsidP="00F20B6A">
            <w:pPr>
              <w:rPr>
                <w:rFonts w:ascii="Arial" w:hAnsi="Arial" w:cs="Arial"/>
                <w:sz w:val="20"/>
                <w:szCs w:val="20"/>
              </w:rPr>
            </w:pPr>
            <w:r w:rsidRPr="0090026E">
              <w:rPr>
                <w:rFonts w:ascii="Arial" w:hAnsi="Arial" w:cs="Arial"/>
                <w:sz w:val="20"/>
                <w:szCs w:val="20"/>
              </w:rPr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90026E">
              <w:rPr>
                <w:rFonts w:ascii="Arial" w:hAnsi="Arial" w:cs="Arial"/>
                <w:sz w:val="20"/>
                <w:szCs w:val="20"/>
              </w:rPr>
              <w:t xml:space="preserve">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47E8099A" w14:textId="77777777" w:rsidR="00FE657A" w:rsidRPr="00006135" w:rsidRDefault="00FE657A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BC53D33" w14:textId="77777777" w:rsidR="00FE657A" w:rsidRPr="0090026E" w:rsidRDefault="00FE657A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55B05CC" w14:textId="6A047421" w:rsidR="00FE657A" w:rsidRPr="0090026E" w:rsidRDefault="00FE657A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48C9A8B7" w14:textId="77777777" w:rsidR="00FE657A" w:rsidRPr="00FF159A" w:rsidRDefault="00FE657A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EB2241" w14:textId="2A4B4D84" w:rsidR="00FE657A" w:rsidRPr="00FF159A" w:rsidRDefault="00FE657A" w:rsidP="00F20B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A8DE8C3" w14:textId="0148550D" w:rsidR="00FE657A" w:rsidRPr="002200AE" w:rsidRDefault="008D248E" w:rsidP="00F20B6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725824" behindDoc="0" locked="0" layoutInCell="1" allowOverlap="1" wp14:anchorId="1F8FABD4" wp14:editId="6FF55CEE">
                  <wp:simplePos x="0" y="0"/>
                  <wp:positionH relativeFrom="column">
                    <wp:posOffset>-315757</wp:posOffset>
                  </wp:positionH>
                  <wp:positionV relativeFrom="paragraph">
                    <wp:posOffset>-30553</wp:posOffset>
                  </wp:positionV>
                  <wp:extent cx="1522228" cy="2029637"/>
                  <wp:effectExtent l="0" t="0" r="0" b="2540"/>
                  <wp:wrapNone/>
                  <wp:docPr id="5" name="Grafik 5" descr="Ein Bild, das gelb, Spielzeug, LEGO, oran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gelb, Spielzeug, LEGO, orange enthält.&#10;&#10;Automatisch generierte Beschreibu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228" cy="202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lenraster"/>
        <w:tblpPr w:leftFromText="141" w:rightFromText="141" w:vertAnchor="text" w:horzAnchor="page" w:tblpX="7981" w:tblpY="89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DD4E9C" w:rsidRPr="002B4167" w14:paraId="4DADA479" w14:textId="77777777" w:rsidTr="00DD4E9C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11E7D838" w14:textId="77777777" w:rsidR="00DD4E9C" w:rsidRPr="002B4167" w:rsidRDefault="00DD4E9C" w:rsidP="00DD4E9C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065E8795" w14:textId="77777777" w:rsidR="00DD4E9C" w:rsidRPr="002B4167" w:rsidRDefault="00DD4E9C" w:rsidP="00DD4E9C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73840B2F" w14:textId="77777777" w:rsidR="00DD4E9C" w:rsidRPr="002B4167" w:rsidRDefault="00DD4E9C" w:rsidP="00DD4E9C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2BAE02C9" w14:textId="77777777" w:rsidR="00DD4E9C" w:rsidRPr="002B4167" w:rsidRDefault="00DD4E9C" w:rsidP="00DD4E9C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59E99954" w14:textId="2A224F48" w:rsidR="004F022E" w:rsidRDefault="006139AD" w:rsidP="00577583">
      <w:pPr>
        <w:spacing w:before="240"/>
      </w:pP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7A1D7F">
        <w:br w:type="page"/>
      </w:r>
    </w:p>
    <w:p w14:paraId="50EFBADE" w14:textId="3EF455B6" w:rsidR="007A1D7F" w:rsidRDefault="004F022E"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0B8A67A6" wp14:editId="1A586F1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7555865" cy="10678955"/>
            <wp:effectExtent l="0" t="0" r="635" b="19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DF32F" w14:textId="13B5C286" w:rsidR="007A1D7F" w:rsidRDefault="007A1D7F" w:rsidP="002200AE">
      <w:pPr>
        <w:ind w:left="-851" w:right="-857"/>
      </w:pPr>
    </w:p>
    <w:tbl>
      <w:tblPr>
        <w:tblStyle w:val="Tabellenraster"/>
        <w:tblpPr w:leftFromText="141" w:rightFromText="141" w:vertAnchor="text" w:horzAnchor="margin" w:tblpXSpec="center" w:tblpY="5569"/>
        <w:tblW w:w="10795" w:type="dxa"/>
        <w:tblLook w:val="04A0" w:firstRow="1" w:lastRow="0" w:firstColumn="1" w:lastColumn="0" w:noHBand="0" w:noVBand="1"/>
      </w:tblPr>
      <w:tblGrid>
        <w:gridCol w:w="2335"/>
        <w:gridCol w:w="3780"/>
        <w:gridCol w:w="1800"/>
        <w:gridCol w:w="1440"/>
        <w:gridCol w:w="1440"/>
      </w:tblGrid>
      <w:tr w:rsidR="00201083" w14:paraId="4214C5FD" w14:textId="77777777" w:rsidTr="00201083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0684F367" w14:textId="77777777" w:rsidR="00201083" w:rsidRPr="002200AE" w:rsidRDefault="00201083" w:rsidP="0020108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780" w:type="dxa"/>
            <w:shd w:val="clear" w:color="auto" w:fill="FFFFFF" w:themeFill="background1"/>
          </w:tcPr>
          <w:p w14:paraId="357A7A01" w14:textId="77777777" w:rsidR="00201083" w:rsidRPr="002200AE" w:rsidRDefault="00201083" w:rsidP="0020108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36A74C0F" w14:textId="77777777" w:rsidR="00201083" w:rsidRPr="002200AE" w:rsidRDefault="00201083" w:rsidP="0020108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4B1DB12B" w14:textId="77777777" w:rsidR="00201083" w:rsidRPr="002200AE" w:rsidRDefault="00201083" w:rsidP="0020108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4D2290AB" w14:textId="77777777" w:rsidR="00201083" w:rsidRPr="002200AE" w:rsidRDefault="00201083" w:rsidP="0020108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201083" w:rsidRPr="002200AE" w14:paraId="01B8D8EE" w14:textId="77777777" w:rsidTr="00201083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31FC5AE5" w14:textId="77777777" w:rsidR="00201083" w:rsidRPr="002200AE" w:rsidRDefault="00201083" w:rsidP="002010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2911EF56" wp14:editId="6B719D20">
                  <wp:simplePos x="0" y="0"/>
                  <wp:positionH relativeFrom="column">
                    <wp:posOffset>-26628</wp:posOffset>
                  </wp:positionH>
                  <wp:positionV relativeFrom="paragraph">
                    <wp:posOffset>28700</wp:posOffset>
                  </wp:positionV>
                  <wp:extent cx="1270800" cy="975600"/>
                  <wp:effectExtent l="0" t="0" r="0" b="254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9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3937D0D1" w14:textId="69A12CD4" w:rsidR="00201083" w:rsidRPr="00A25398" w:rsidRDefault="003513B0" w:rsidP="003513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3B0">
              <w:rPr>
                <w:rFonts w:ascii="Arial" w:hAnsi="Arial" w:cs="Arial"/>
                <w:b/>
                <w:bCs/>
                <w:sz w:val="20"/>
                <w:szCs w:val="20"/>
              </w:rPr>
              <w:t>181771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D52C2A9" w14:textId="34CA68C3" w:rsidR="00201083" w:rsidRPr="0090026E" w:rsidRDefault="00201083" w:rsidP="0020108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53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Multipack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Nr.</w:t>
            </w:r>
            <w:r w:rsidRPr="00A253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r w:rsidR="003513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März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202</w:t>
            </w:r>
            <w:r w:rsidR="003513B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  <w:p w14:paraId="4DEA6F6F" w14:textId="5A3F7B8C" w:rsidR="003513B0" w:rsidRDefault="003513B0" w:rsidP="003513B0">
            <w:pPr>
              <w:rPr>
                <w:rFonts w:ascii="Arial" w:hAnsi="Arial" w:cs="Arial"/>
                <w:sz w:val="20"/>
                <w:szCs w:val="20"/>
              </w:rPr>
            </w:pPr>
            <w:r w:rsidRPr="003513B0">
              <w:rPr>
                <w:rFonts w:ascii="Arial" w:hAnsi="Arial" w:cs="Arial"/>
                <w:sz w:val="20"/>
                <w:szCs w:val="20"/>
              </w:rPr>
              <w:t>Multipack mit 4 Boostern a 6 Karten + 1 (von 2 exklusiven)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513B0">
              <w:rPr>
                <w:rFonts w:ascii="Arial" w:hAnsi="Arial" w:cs="Arial"/>
                <w:sz w:val="20"/>
                <w:szCs w:val="20"/>
              </w:rPr>
              <w:t xml:space="preserve">Gold-Karte. </w:t>
            </w:r>
          </w:p>
          <w:p w14:paraId="507384BF" w14:textId="77777777" w:rsidR="003513B0" w:rsidRPr="003513B0" w:rsidRDefault="003513B0" w:rsidP="003513B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74D914" w14:textId="27E35C00" w:rsidR="00201083" w:rsidRPr="00A25398" w:rsidRDefault="00201083" w:rsidP="003513B0">
            <w:pPr>
              <w:rPr>
                <w:rFonts w:ascii="Arial" w:hAnsi="Arial" w:cs="Arial"/>
                <w:sz w:val="20"/>
                <w:szCs w:val="20"/>
              </w:rPr>
            </w:pPr>
            <w:r w:rsidRPr="00A25398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="003513B0" w:rsidRPr="003513B0">
              <w:rPr>
                <w:rFonts w:ascii="Arial" w:hAnsi="Arial" w:cs="Arial"/>
                <w:sz w:val="20"/>
                <w:szCs w:val="20"/>
              </w:rPr>
              <w:t xml:space="preserve">4260223181771 </w:t>
            </w:r>
            <w:r w:rsidRPr="00A25398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 w:rsidR="003513B0">
              <w:rPr>
                <w:rFonts w:ascii="Arial" w:hAnsi="Arial" w:cs="Arial"/>
                <w:sz w:val="20"/>
                <w:szCs w:val="20"/>
              </w:rPr>
              <w:t>5</w:t>
            </w:r>
            <w:r w:rsidR="003513B0" w:rsidRPr="003513B0">
              <w:rPr>
                <w:rFonts w:ascii="Arial" w:hAnsi="Arial" w:cs="Arial"/>
                <w:sz w:val="20"/>
                <w:szCs w:val="20"/>
              </w:rPr>
              <w:t xml:space="preserve">,99 </w:t>
            </w:r>
            <w:r w:rsidRPr="00A25398">
              <w:rPr>
                <w:rFonts w:ascii="Arial" w:hAnsi="Arial" w:cs="Arial"/>
                <w:sz w:val="20"/>
                <w:szCs w:val="20"/>
              </w:rPr>
              <w:t xml:space="preserve">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06B8DBAA" w14:textId="77777777" w:rsidR="00201083" w:rsidRPr="007A1D7F" w:rsidRDefault="00201083" w:rsidP="002010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CFC4EC" w14:textId="3D51BDFE" w:rsidR="001C77D0" w:rsidRPr="00A25398" w:rsidRDefault="00201083" w:rsidP="001C77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0558E00A" w14:textId="309B98F3" w:rsidR="00201083" w:rsidRPr="00A25398" w:rsidRDefault="00201083" w:rsidP="002010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D978A44" w14:textId="77777777" w:rsidR="00201083" w:rsidRPr="00FF159A" w:rsidRDefault="00201083" w:rsidP="002010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E34901" w14:textId="25E99314" w:rsidR="00201083" w:rsidRPr="002200AE" w:rsidRDefault="00201083" w:rsidP="001C77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5C74A3B2" w14:textId="77777777" w:rsidR="00201083" w:rsidRPr="002200AE" w:rsidRDefault="00201083" w:rsidP="0020108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01083" w:rsidRPr="002200AE" w14:paraId="77174281" w14:textId="77777777" w:rsidTr="00201083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2B66E034" w14:textId="77777777" w:rsidR="00201083" w:rsidRDefault="00201083" w:rsidP="0020108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 wp14:anchorId="0DDDA268" wp14:editId="121F30DA">
                  <wp:simplePos x="0" y="0"/>
                  <wp:positionH relativeFrom="column">
                    <wp:posOffset>-17834</wp:posOffset>
                  </wp:positionH>
                  <wp:positionV relativeFrom="paragraph">
                    <wp:posOffset>25400</wp:posOffset>
                  </wp:positionV>
                  <wp:extent cx="1279181" cy="980706"/>
                  <wp:effectExtent l="0" t="0" r="381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181" cy="98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24B3F825" w14:textId="6741A98A" w:rsidR="00201083" w:rsidRPr="002200AE" w:rsidRDefault="003513B0" w:rsidP="003513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3B0">
              <w:rPr>
                <w:rFonts w:ascii="Arial" w:hAnsi="Arial" w:cs="Arial"/>
                <w:b/>
                <w:bCs/>
                <w:sz w:val="20"/>
                <w:szCs w:val="20"/>
              </w:rPr>
              <w:t>181733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7437856" w14:textId="5A35328A" w:rsidR="00201083" w:rsidRDefault="00201083" w:rsidP="0020108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5398">
              <w:rPr>
                <w:rFonts w:ascii="Arial" w:hAnsi="Arial" w:cs="Arial"/>
                <w:b/>
                <w:bCs/>
                <w:sz w:val="20"/>
                <w:szCs w:val="20"/>
              </w:rPr>
              <w:t>Mini-Tin "</w:t>
            </w:r>
            <w:r w:rsidR="003513B0">
              <w:rPr>
                <w:rFonts w:ascii="Arial" w:hAnsi="Arial" w:cs="Arial"/>
                <w:b/>
                <w:bCs/>
                <w:sz w:val="20"/>
                <w:szCs w:val="20"/>
              </w:rPr>
              <w:t>Kai“ (März 2023)</w:t>
            </w:r>
          </w:p>
          <w:p w14:paraId="7585F1C2" w14:textId="77777777" w:rsidR="00843E12" w:rsidRPr="003513B0" w:rsidRDefault="00843E12" w:rsidP="00843E12">
            <w:pPr>
              <w:rPr>
                <w:rFonts w:ascii="Arial" w:hAnsi="Arial" w:cs="Arial"/>
                <w:sz w:val="20"/>
                <w:szCs w:val="20"/>
              </w:rPr>
            </w:pPr>
            <w:r w:rsidRPr="003513B0">
              <w:rPr>
                <w:rFonts w:ascii="Arial" w:hAnsi="Arial" w:cs="Arial"/>
                <w:sz w:val="20"/>
                <w:szCs w:val="20"/>
              </w:rPr>
              <w:t>4 x NJ8 Booster a 6 Karten +</w:t>
            </w:r>
            <w:r w:rsidRPr="003513B0">
              <w:rPr>
                <w:rFonts w:ascii="Arial" w:hAnsi="Arial" w:cs="Arial"/>
                <w:sz w:val="20"/>
                <w:szCs w:val="20"/>
              </w:rPr>
              <w:br/>
              <w:t>1 exklusive, limitierte Gold Karte</w:t>
            </w:r>
            <w:r w:rsidRPr="003513B0">
              <w:rPr>
                <w:rFonts w:ascii="Arial" w:hAnsi="Arial" w:cs="Arial"/>
                <w:sz w:val="20"/>
                <w:szCs w:val="20"/>
              </w:rPr>
              <w:br/>
              <w:t xml:space="preserve">+ 1 </w:t>
            </w:r>
            <w:proofErr w:type="spellStart"/>
            <w:r w:rsidRPr="003513B0">
              <w:rPr>
                <w:rFonts w:ascii="Arial" w:hAnsi="Arial" w:cs="Arial"/>
                <w:sz w:val="20"/>
                <w:szCs w:val="20"/>
              </w:rPr>
              <w:t>zusätzliche</w:t>
            </w:r>
            <w:proofErr w:type="spellEnd"/>
            <w:r w:rsidRPr="003513B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goldene LE-</w:t>
            </w:r>
            <w:r w:rsidRPr="003513B0">
              <w:rPr>
                <w:rFonts w:ascii="Arial" w:hAnsi="Arial" w:cs="Arial"/>
                <w:sz w:val="20"/>
                <w:szCs w:val="20"/>
              </w:rPr>
              <w:t>Karte</w:t>
            </w:r>
            <w:r w:rsidRPr="003513B0">
              <w:rPr>
                <w:rFonts w:ascii="Arial" w:hAnsi="Arial" w:cs="Arial"/>
                <w:sz w:val="20"/>
                <w:szCs w:val="20"/>
              </w:rPr>
              <w:br/>
              <w:t xml:space="preserve">+ 1 originale Lego </w:t>
            </w:r>
            <w:proofErr w:type="spellStart"/>
            <w:r w:rsidRPr="003513B0">
              <w:rPr>
                <w:rFonts w:ascii="Arial" w:hAnsi="Arial" w:cs="Arial"/>
                <w:sz w:val="20"/>
                <w:szCs w:val="20"/>
              </w:rPr>
              <w:t>Ninjago</w:t>
            </w:r>
            <w:proofErr w:type="spellEnd"/>
            <w:r w:rsidRPr="003513B0">
              <w:rPr>
                <w:rFonts w:ascii="Arial" w:hAnsi="Arial" w:cs="Arial"/>
                <w:sz w:val="20"/>
                <w:szCs w:val="20"/>
              </w:rPr>
              <w:t xml:space="preserve"> Mini-Figur. </w:t>
            </w:r>
          </w:p>
          <w:p w14:paraId="2D5E0847" w14:textId="2E98A261" w:rsidR="00201083" w:rsidRPr="002200AE" w:rsidRDefault="00843E12" w:rsidP="00843E12">
            <w:pPr>
              <w:rPr>
                <w:rFonts w:ascii="Arial" w:hAnsi="Arial" w:cs="Arial"/>
                <w:sz w:val="20"/>
                <w:szCs w:val="20"/>
              </w:rPr>
            </w:pPr>
            <w:r w:rsidRPr="00A25398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Pr="003513B0">
              <w:rPr>
                <w:rFonts w:ascii="Arial" w:hAnsi="Arial" w:cs="Arial"/>
                <w:sz w:val="20"/>
                <w:szCs w:val="20"/>
              </w:rPr>
              <w:t>4260223181733</w:t>
            </w:r>
            <w:r w:rsidRPr="00A25398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A25398">
              <w:rPr>
                <w:rFonts w:ascii="Arial" w:hAnsi="Arial" w:cs="Arial"/>
                <w:sz w:val="20"/>
                <w:szCs w:val="20"/>
              </w:rPr>
              <w:t>,99 Euro</w:t>
            </w:r>
          </w:p>
        </w:tc>
        <w:tc>
          <w:tcPr>
            <w:tcW w:w="1800" w:type="dxa"/>
            <w:shd w:val="clear" w:color="auto" w:fill="FFFFFF" w:themeFill="background1"/>
          </w:tcPr>
          <w:p w14:paraId="0B705095" w14:textId="77777777" w:rsidR="00201083" w:rsidRPr="007A1D7F" w:rsidRDefault="00201083" w:rsidP="002010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D00DDD" w14:textId="7843BC4F" w:rsidR="00606F99" w:rsidRPr="0090026E" w:rsidRDefault="00201083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EAF0F45" w14:textId="4CA882E0" w:rsidR="00201083" w:rsidRPr="0090026E" w:rsidRDefault="00201083" w:rsidP="002010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CE99346" w14:textId="77777777" w:rsidR="00201083" w:rsidRPr="00FF159A" w:rsidRDefault="00201083" w:rsidP="002010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090D8E" w14:textId="0CBC1CBE" w:rsidR="00201083" w:rsidRPr="002200AE" w:rsidRDefault="00201083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F59E79D" w14:textId="77777777" w:rsidR="00201083" w:rsidRPr="002200AE" w:rsidRDefault="00201083" w:rsidP="0020108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6F99" w:rsidRPr="002200AE" w14:paraId="4D80457D" w14:textId="77777777" w:rsidTr="00201083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525F5236" w14:textId="77777777" w:rsidR="00606F99" w:rsidRDefault="00606F99" w:rsidP="00606F9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1728" behindDoc="0" locked="0" layoutInCell="1" allowOverlap="1" wp14:anchorId="0947475A" wp14:editId="57A01901">
                  <wp:simplePos x="0" y="0"/>
                  <wp:positionH relativeFrom="column">
                    <wp:posOffset>-35506</wp:posOffset>
                  </wp:positionH>
                  <wp:positionV relativeFrom="paragraph">
                    <wp:posOffset>38604</wp:posOffset>
                  </wp:positionV>
                  <wp:extent cx="1281869" cy="982766"/>
                  <wp:effectExtent l="0" t="0" r="127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69" cy="98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2DE1CB7E" w14:textId="5D11FBE2" w:rsidR="00606F99" w:rsidRPr="002200AE" w:rsidRDefault="00606F99" w:rsidP="00606F9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3B0">
              <w:rPr>
                <w:rFonts w:ascii="Arial" w:hAnsi="Arial" w:cs="Arial"/>
                <w:b/>
                <w:bCs/>
                <w:sz w:val="20"/>
                <w:szCs w:val="20"/>
              </w:rPr>
              <w:t>181740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8E9FA97" w14:textId="45A8DE8B" w:rsidR="00606F99" w:rsidRDefault="00606F99" w:rsidP="00606F9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5398">
              <w:rPr>
                <w:rFonts w:ascii="Arial" w:hAnsi="Arial" w:cs="Arial"/>
                <w:b/>
                <w:bCs/>
                <w:sz w:val="20"/>
                <w:szCs w:val="20"/>
              </w:rPr>
              <w:t>Mini-Tin "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Jay“ (März 2023)</w:t>
            </w:r>
          </w:p>
          <w:p w14:paraId="563D056F" w14:textId="77777777" w:rsidR="00606F99" w:rsidRPr="003513B0" w:rsidRDefault="00606F99" w:rsidP="00606F99">
            <w:pPr>
              <w:rPr>
                <w:rFonts w:ascii="Arial" w:hAnsi="Arial" w:cs="Arial"/>
                <w:sz w:val="20"/>
                <w:szCs w:val="20"/>
              </w:rPr>
            </w:pPr>
            <w:r w:rsidRPr="003513B0">
              <w:rPr>
                <w:rFonts w:ascii="Arial" w:hAnsi="Arial" w:cs="Arial"/>
                <w:sz w:val="20"/>
                <w:szCs w:val="20"/>
              </w:rPr>
              <w:t>4 x NJ8 Booster a 6 Karten +</w:t>
            </w:r>
            <w:r w:rsidRPr="003513B0">
              <w:rPr>
                <w:rFonts w:ascii="Arial" w:hAnsi="Arial" w:cs="Arial"/>
                <w:sz w:val="20"/>
                <w:szCs w:val="20"/>
              </w:rPr>
              <w:br/>
              <w:t>1 exklusive, limitierte Gold Karte</w:t>
            </w:r>
            <w:r w:rsidRPr="003513B0">
              <w:rPr>
                <w:rFonts w:ascii="Arial" w:hAnsi="Arial" w:cs="Arial"/>
                <w:sz w:val="20"/>
                <w:szCs w:val="20"/>
              </w:rPr>
              <w:br/>
              <w:t xml:space="preserve">+ 1 originale Lego </w:t>
            </w:r>
            <w:proofErr w:type="spellStart"/>
            <w:r w:rsidRPr="003513B0">
              <w:rPr>
                <w:rFonts w:ascii="Arial" w:hAnsi="Arial" w:cs="Arial"/>
                <w:sz w:val="20"/>
                <w:szCs w:val="20"/>
              </w:rPr>
              <w:t>Ninjago</w:t>
            </w:r>
            <w:proofErr w:type="spellEnd"/>
            <w:r w:rsidRPr="003513B0">
              <w:rPr>
                <w:rFonts w:ascii="Arial" w:hAnsi="Arial" w:cs="Arial"/>
                <w:sz w:val="20"/>
                <w:szCs w:val="20"/>
              </w:rPr>
              <w:t xml:space="preserve"> Mini-Figur. </w:t>
            </w:r>
          </w:p>
          <w:p w14:paraId="139E752F" w14:textId="09E29805" w:rsidR="00606F99" w:rsidRPr="0090026E" w:rsidRDefault="00606F99" w:rsidP="00606F99">
            <w:pPr>
              <w:rPr>
                <w:rFonts w:ascii="Arial" w:hAnsi="Arial" w:cs="Arial"/>
                <w:sz w:val="20"/>
                <w:szCs w:val="20"/>
              </w:rPr>
            </w:pPr>
            <w:r w:rsidRPr="00A25398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Pr="003513B0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  <w:r w:rsidRPr="003513B0">
              <w:rPr>
                <w:rFonts w:ascii="Arial" w:hAnsi="Arial" w:cs="Arial"/>
                <w:sz w:val="20"/>
                <w:szCs w:val="20"/>
              </w:rPr>
              <w:t>4260223181740</w:t>
            </w:r>
            <w:r w:rsidRPr="00A25398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8,</w:t>
            </w:r>
            <w:r w:rsidRPr="00A25398">
              <w:rPr>
                <w:rFonts w:ascii="Arial" w:hAnsi="Arial" w:cs="Arial"/>
                <w:sz w:val="20"/>
                <w:szCs w:val="20"/>
              </w:rPr>
              <w:t xml:space="preserve">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46AF70F8" w14:textId="77777777" w:rsidR="00606F99" w:rsidRPr="007A1D7F" w:rsidRDefault="00606F99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8DC4B7" w14:textId="77777777" w:rsidR="00606F99" w:rsidRPr="0090026E" w:rsidRDefault="00606F99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928429E" w14:textId="63A18670" w:rsidR="00606F99" w:rsidRPr="0090026E" w:rsidRDefault="00606F99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0C08C88" w14:textId="77777777" w:rsidR="00606F99" w:rsidRPr="00FF159A" w:rsidRDefault="00606F99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B054ED" w14:textId="27A75A86" w:rsidR="00606F99" w:rsidRPr="007001FE" w:rsidRDefault="00606F99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10B6BD13" w14:textId="77777777" w:rsidR="00606F99" w:rsidRPr="002200AE" w:rsidRDefault="00606F99" w:rsidP="00606F9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6F99" w:rsidRPr="002200AE" w14:paraId="70A51478" w14:textId="77777777" w:rsidTr="00201083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4CF6A01B" w14:textId="77777777" w:rsidR="00606F99" w:rsidRDefault="00606F99" w:rsidP="00606F9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3776" behindDoc="0" locked="0" layoutInCell="1" allowOverlap="1" wp14:anchorId="35B45434" wp14:editId="23939C6C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27467</wp:posOffset>
                  </wp:positionV>
                  <wp:extent cx="1281430" cy="982430"/>
                  <wp:effectExtent l="0" t="0" r="127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98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2C690187" w14:textId="15F8E465" w:rsidR="00606F99" w:rsidRPr="002200AE" w:rsidRDefault="00606F99" w:rsidP="00606F9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3B0">
              <w:rPr>
                <w:rFonts w:ascii="Arial" w:hAnsi="Arial" w:cs="Arial"/>
                <w:b/>
                <w:bCs/>
                <w:sz w:val="20"/>
                <w:szCs w:val="20"/>
              </w:rPr>
              <w:t>181757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06540AC" w14:textId="696C39DA" w:rsidR="00606F99" w:rsidRDefault="00606F99" w:rsidP="00606F9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5398">
              <w:rPr>
                <w:rFonts w:ascii="Arial" w:hAnsi="Arial" w:cs="Arial"/>
                <w:b/>
                <w:bCs/>
                <w:sz w:val="20"/>
                <w:szCs w:val="20"/>
              </w:rPr>
              <w:t>Mini-Tin "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Cole“ (März 2023)</w:t>
            </w:r>
          </w:p>
          <w:p w14:paraId="6F2F48B4" w14:textId="77777777" w:rsidR="00843E12" w:rsidRPr="003513B0" w:rsidRDefault="00606F99" w:rsidP="00843E12">
            <w:pPr>
              <w:rPr>
                <w:rFonts w:ascii="Arial" w:hAnsi="Arial" w:cs="Arial"/>
                <w:sz w:val="20"/>
                <w:szCs w:val="20"/>
              </w:rPr>
            </w:pPr>
            <w:r w:rsidRPr="003513B0">
              <w:rPr>
                <w:rFonts w:ascii="Arial" w:hAnsi="Arial" w:cs="Arial"/>
                <w:sz w:val="20"/>
                <w:szCs w:val="20"/>
              </w:rPr>
              <w:t>4</w:t>
            </w:r>
            <w:r w:rsidR="00843E12">
              <w:rPr>
                <w:rFonts w:ascii="Arial" w:hAnsi="Arial" w:cs="Arial"/>
                <w:sz w:val="20"/>
                <w:szCs w:val="20"/>
              </w:rPr>
              <w:t>5</w:t>
            </w:r>
            <w:r w:rsidR="00843E12" w:rsidRPr="003513B0">
              <w:rPr>
                <w:rFonts w:ascii="Arial" w:hAnsi="Arial" w:cs="Arial"/>
                <w:sz w:val="20"/>
                <w:szCs w:val="20"/>
              </w:rPr>
              <w:t xml:space="preserve"> x NJ8 Booster a 6 Karten +</w:t>
            </w:r>
            <w:r w:rsidR="00843E12" w:rsidRPr="003513B0">
              <w:rPr>
                <w:rFonts w:ascii="Arial" w:hAnsi="Arial" w:cs="Arial"/>
                <w:sz w:val="20"/>
                <w:szCs w:val="20"/>
              </w:rPr>
              <w:br/>
              <w:t xml:space="preserve">1 exklusive, limitierte Gold Karte </w:t>
            </w:r>
          </w:p>
          <w:p w14:paraId="04050A12" w14:textId="77777777" w:rsidR="00843E12" w:rsidRDefault="00843E12" w:rsidP="00843E12">
            <w:pPr>
              <w:rPr>
                <w:rFonts w:ascii="Arial" w:hAnsi="Arial" w:cs="Arial"/>
                <w:sz w:val="20"/>
                <w:szCs w:val="20"/>
              </w:rPr>
            </w:pPr>
            <w:r w:rsidRPr="00A25398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Pr="003513B0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  <w:r w:rsidRPr="003513B0">
              <w:rPr>
                <w:rFonts w:ascii="Arial" w:hAnsi="Arial" w:cs="Arial"/>
                <w:sz w:val="20"/>
                <w:szCs w:val="20"/>
              </w:rPr>
              <w:t>4260223181757</w:t>
            </w:r>
          </w:p>
          <w:p w14:paraId="4E896FED" w14:textId="50600A1D" w:rsidR="00606F99" w:rsidRPr="0090026E" w:rsidRDefault="00843E12" w:rsidP="00843E12">
            <w:pPr>
              <w:rPr>
                <w:rFonts w:ascii="Arial" w:hAnsi="Arial" w:cs="Arial"/>
                <w:sz w:val="20"/>
                <w:szCs w:val="20"/>
              </w:rPr>
            </w:pPr>
            <w:r w:rsidRPr="00A25398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A25398">
              <w:rPr>
                <w:rFonts w:ascii="Arial" w:hAnsi="Arial" w:cs="Arial"/>
                <w:sz w:val="20"/>
                <w:szCs w:val="20"/>
              </w:rPr>
              <w:t>,99 Euro</w:t>
            </w:r>
          </w:p>
        </w:tc>
        <w:tc>
          <w:tcPr>
            <w:tcW w:w="1800" w:type="dxa"/>
            <w:shd w:val="clear" w:color="auto" w:fill="FFFFFF" w:themeFill="background1"/>
          </w:tcPr>
          <w:p w14:paraId="32461CEE" w14:textId="77777777" w:rsidR="00606F99" w:rsidRPr="007A1D7F" w:rsidRDefault="00606F99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D0B133" w14:textId="77777777" w:rsidR="00606F99" w:rsidRPr="0090026E" w:rsidRDefault="00606F99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71EB4768" w14:textId="33C1F0F8" w:rsidR="00606F99" w:rsidRPr="0090026E" w:rsidRDefault="00606F99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4F2ACA18" w14:textId="77777777" w:rsidR="00606F99" w:rsidRPr="00FF159A" w:rsidRDefault="00606F99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A914BC" w14:textId="5A4894AE" w:rsidR="00606F99" w:rsidRPr="00FF159A" w:rsidRDefault="00606F99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7B8D23D8" w14:textId="77777777" w:rsidR="00606F99" w:rsidRPr="002200AE" w:rsidRDefault="00606F99" w:rsidP="00606F9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01083" w:rsidRPr="002200AE" w14:paraId="1307B0AF" w14:textId="77777777" w:rsidTr="00201083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080F3B4E" w14:textId="77777777" w:rsidR="00201083" w:rsidRDefault="00201083" w:rsidP="0020108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 wp14:anchorId="79D9C844" wp14:editId="342D34D7">
                  <wp:simplePos x="0" y="0"/>
                  <wp:positionH relativeFrom="column">
                    <wp:posOffset>-35173</wp:posOffset>
                  </wp:positionH>
                  <wp:positionV relativeFrom="paragraph">
                    <wp:posOffset>74022</wp:posOffset>
                  </wp:positionV>
                  <wp:extent cx="1304162" cy="999858"/>
                  <wp:effectExtent l="0" t="0" r="4445" b="381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18" cy="100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4B62CE9E" w14:textId="2EE705EC" w:rsidR="00201083" w:rsidRPr="002200AE" w:rsidRDefault="0068432C" w:rsidP="0020108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432C">
              <w:rPr>
                <w:rFonts w:ascii="Arial" w:hAnsi="Arial" w:cs="Arial"/>
                <w:b/>
                <w:bCs/>
                <w:sz w:val="20"/>
                <w:szCs w:val="20"/>
              </w:rPr>
              <w:t>181764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89D4E7A" w14:textId="60E6A2E2" w:rsidR="00201083" w:rsidRDefault="00201083" w:rsidP="0020108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A25398">
              <w:rPr>
                <w:rFonts w:ascii="Arial" w:hAnsi="Arial" w:cs="Arial"/>
                <w:b/>
                <w:bCs/>
                <w:sz w:val="20"/>
                <w:szCs w:val="20"/>
              </w:rPr>
              <w:t>XXL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25398">
              <w:rPr>
                <w:rFonts w:ascii="Arial" w:hAnsi="Arial" w:cs="Arial"/>
                <w:b/>
                <w:bCs/>
                <w:sz w:val="20"/>
                <w:szCs w:val="20"/>
              </w:rPr>
              <w:t>Dose</w:t>
            </w:r>
            <w:proofErr w:type="gramEnd"/>
            <w:r w:rsidRPr="00A253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groß </w:t>
            </w:r>
            <w:r w:rsidR="0068432C">
              <w:rPr>
                <w:rFonts w:ascii="Arial" w:hAnsi="Arial" w:cs="Arial"/>
                <w:b/>
                <w:bCs/>
                <w:sz w:val="20"/>
                <w:szCs w:val="20"/>
              </w:rPr>
              <w:t>(März 2023)</w:t>
            </w:r>
          </w:p>
          <w:p w14:paraId="4C8C4E4F" w14:textId="6AC21A66" w:rsidR="00201083" w:rsidRPr="00A25398" w:rsidRDefault="0068432C" w:rsidP="00201083">
            <w:pPr>
              <w:rPr>
                <w:rFonts w:ascii="Arial" w:hAnsi="Arial" w:cs="Arial"/>
                <w:sz w:val="20"/>
                <w:szCs w:val="20"/>
              </w:rPr>
            </w:pPr>
            <w:r w:rsidRPr="0068432C">
              <w:rPr>
                <w:rFonts w:ascii="Arial" w:hAnsi="Arial" w:cs="Arial"/>
                <w:sz w:val="20"/>
                <w:szCs w:val="20"/>
              </w:rPr>
              <w:t>Dose mit 8 x NJ8 Booster a 6 Karten + 1 exklusive, limitierte Gold-Karte +</w:t>
            </w:r>
            <w:r w:rsidRPr="0068432C">
              <w:rPr>
                <w:rFonts w:ascii="Arial" w:hAnsi="Arial" w:cs="Arial"/>
                <w:sz w:val="20"/>
                <w:szCs w:val="20"/>
              </w:rPr>
              <w:br/>
              <w:t>1 exklusive, limitierte XXL-Karte</w:t>
            </w:r>
            <w:r w:rsidRPr="0068432C">
              <w:rPr>
                <w:rFonts w:ascii="Arial" w:hAnsi="Arial" w:cs="Arial"/>
                <w:sz w:val="20"/>
                <w:szCs w:val="20"/>
              </w:rPr>
              <w:br/>
              <w:t xml:space="preserve">+ 1 originale Lego </w:t>
            </w:r>
            <w:proofErr w:type="spellStart"/>
            <w:r w:rsidRPr="0068432C">
              <w:rPr>
                <w:rFonts w:ascii="Arial" w:hAnsi="Arial" w:cs="Arial"/>
                <w:sz w:val="20"/>
                <w:szCs w:val="20"/>
              </w:rPr>
              <w:t>Ninjago</w:t>
            </w:r>
            <w:proofErr w:type="spellEnd"/>
            <w:r w:rsidRPr="0068432C">
              <w:rPr>
                <w:rFonts w:ascii="Arial" w:hAnsi="Arial" w:cs="Arial"/>
                <w:sz w:val="20"/>
                <w:szCs w:val="20"/>
              </w:rPr>
              <w:t xml:space="preserve"> Mini-Figur. </w:t>
            </w:r>
            <w:r w:rsidR="00201083" w:rsidRPr="00A25398">
              <w:rPr>
                <w:rFonts w:ascii="Arial" w:hAnsi="Arial" w:cs="Arial"/>
                <w:sz w:val="20"/>
                <w:szCs w:val="20"/>
              </w:rPr>
              <w:br/>
              <w:t xml:space="preserve">EAN: </w:t>
            </w:r>
            <w:r w:rsidRPr="0068432C">
              <w:rPr>
                <w:rFonts w:ascii="Arial" w:hAnsi="Arial" w:cs="Arial"/>
                <w:sz w:val="20"/>
                <w:szCs w:val="20"/>
              </w:rPr>
              <w:t>4260223181764</w:t>
            </w:r>
            <w:r w:rsidR="00201083" w:rsidRPr="00A25398">
              <w:rPr>
                <w:rFonts w:ascii="Arial" w:hAnsi="Arial" w:cs="Arial"/>
                <w:sz w:val="20"/>
                <w:szCs w:val="20"/>
              </w:rPr>
              <w:br/>
              <w:t>UVP.: 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201083" w:rsidRPr="00A25398">
              <w:rPr>
                <w:rFonts w:ascii="Arial" w:hAnsi="Arial" w:cs="Arial"/>
                <w:sz w:val="20"/>
                <w:szCs w:val="20"/>
              </w:rPr>
              <w:t xml:space="preserve">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732A2EA7" w14:textId="77777777" w:rsidR="0068432C" w:rsidRDefault="0068432C" w:rsidP="0068432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4CBF32" w14:textId="0CE7AD10" w:rsidR="00606F99" w:rsidRPr="007A1D7F" w:rsidRDefault="0068432C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5F11746D" w14:textId="76177969" w:rsidR="00201083" w:rsidRPr="007A1D7F" w:rsidRDefault="00201083" w:rsidP="0068432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BAC7382" w14:textId="77777777" w:rsidR="00201083" w:rsidRPr="00FF159A" w:rsidRDefault="00201083" w:rsidP="002010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434FA6" w14:textId="2D7CB46C" w:rsidR="00201083" w:rsidRPr="00FF159A" w:rsidRDefault="00201083" w:rsidP="00606F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6353704A" w14:textId="77777777" w:rsidR="00201083" w:rsidRPr="002200AE" w:rsidRDefault="00201083" w:rsidP="0020108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06756DEA" w14:textId="4E266CDE" w:rsidR="007A1D7F" w:rsidRDefault="007A1D7F">
      <w:r>
        <w:br w:type="page"/>
      </w:r>
    </w:p>
    <w:p w14:paraId="705CCE81" w14:textId="0B49909B" w:rsidR="00A25398" w:rsidRDefault="00FE657A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076D58DA" wp14:editId="6D03AABC">
            <wp:simplePos x="0" y="0"/>
            <wp:positionH relativeFrom="column">
              <wp:posOffset>0</wp:posOffset>
            </wp:positionH>
            <wp:positionV relativeFrom="paragraph">
              <wp:posOffset>18203</wp:posOffset>
            </wp:positionV>
            <wp:extent cx="7555865" cy="10678955"/>
            <wp:effectExtent l="0" t="0" r="635" b="190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0F16E" w14:textId="05683F1B" w:rsidR="00A25398" w:rsidRDefault="00A25398">
      <w:r>
        <w:br w:type="page"/>
      </w:r>
    </w:p>
    <w:p w14:paraId="31C39C36" w14:textId="39377F2C" w:rsidR="000867FD" w:rsidRPr="00F93847" w:rsidRDefault="00FE657A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2116A037" wp14:editId="5D3A9030">
            <wp:simplePos x="0" y="0"/>
            <wp:positionH relativeFrom="column">
              <wp:posOffset>560</wp:posOffset>
            </wp:positionH>
            <wp:positionV relativeFrom="paragraph">
              <wp:posOffset>10633</wp:posOffset>
            </wp:positionV>
            <wp:extent cx="7554744" cy="10678955"/>
            <wp:effectExtent l="0" t="0" r="1905" b="190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744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67FD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FB7"/>
    <w:rsid w:val="00006135"/>
    <w:rsid w:val="00014F91"/>
    <w:rsid w:val="000572BD"/>
    <w:rsid w:val="000B3CF8"/>
    <w:rsid w:val="00117D3A"/>
    <w:rsid w:val="00123CA0"/>
    <w:rsid w:val="001B5160"/>
    <w:rsid w:val="001C77D0"/>
    <w:rsid w:val="00201083"/>
    <w:rsid w:val="002200AE"/>
    <w:rsid w:val="002A469A"/>
    <w:rsid w:val="00311249"/>
    <w:rsid w:val="00330933"/>
    <w:rsid w:val="003513B0"/>
    <w:rsid w:val="00352AA8"/>
    <w:rsid w:val="003605E8"/>
    <w:rsid w:val="003D4B41"/>
    <w:rsid w:val="004756E5"/>
    <w:rsid w:val="004A2991"/>
    <w:rsid w:val="004D7BFB"/>
    <w:rsid w:val="004F022E"/>
    <w:rsid w:val="004F3229"/>
    <w:rsid w:val="00542131"/>
    <w:rsid w:val="00552178"/>
    <w:rsid w:val="00577583"/>
    <w:rsid w:val="005F4704"/>
    <w:rsid w:val="00606F99"/>
    <w:rsid w:val="006139AD"/>
    <w:rsid w:val="00621D29"/>
    <w:rsid w:val="006816A6"/>
    <w:rsid w:val="0068432C"/>
    <w:rsid w:val="00694AA5"/>
    <w:rsid w:val="006B33E8"/>
    <w:rsid w:val="007001FE"/>
    <w:rsid w:val="00757A5A"/>
    <w:rsid w:val="007A1D7F"/>
    <w:rsid w:val="00831DF7"/>
    <w:rsid w:val="00843E12"/>
    <w:rsid w:val="00845DB7"/>
    <w:rsid w:val="008D248E"/>
    <w:rsid w:val="008F12DD"/>
    <w:rsid w:val="0090026E"/>
    <w:rsid w:val="009E1442"/>
    <w:rsid w:val="00A25398"/>
    <w:rsid w:val="00AA6C58"/>
    <w:rsid w:val="00AF76B4"/>
    <w:rsid w:val="00B21628"/>
    <w:rsid w:val="00B34E27"/>
    <w:rsid w:val="00BA545A"/>
    <w:rsid w:val="00C17FB7"/>
    <w:rsid w:val="00C24E63"/>
    <w:rsid w:val="00C8270C"/>
    <w:rsid w:val="00D07751"/>
    <w:rsid w:val="00D46126"/>
    <w:rsid w:val="00DD4E9C"/>
    <w:rsid w:val="00E47294"/>
    <w:rsid w:val="00E60297"/>
    <w:rsid w:val="00EB6F34"/>
    <w:rsid w:val="00F20B6A"/>
    <w:rsid w:val="00F542B6"/>
    <w:rsid w:val="00F92B86"/>
    <w:rsid w:val="00F93847"/>
    <w:rsid w:val="00FE657A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A9747"/>
  <w15:chartTrackingRefBased/>
  <w15:docId w15:val="{D384C0A1-DA69-934B-BDF6-66C6EA469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54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4756E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8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7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9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4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8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8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8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1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6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0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0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19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5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5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7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7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2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0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0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5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8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8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2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3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1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6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8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0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1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6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7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1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8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1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9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5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7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9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8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5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8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0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9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0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1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6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8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0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9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20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9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3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5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9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6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7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8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8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5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7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6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9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6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9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7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6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9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3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5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7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6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2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3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1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4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2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8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2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7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inermann/Documents/Word%20Vorlagen/Vorlage-E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Vorlage-EH.dotx</Template>
  <TotalTime>0</TotalTime>
  <Pages>4</Pages>
  <Words>258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Rainer Mann</cp:lastModifiedBy>
  <cp:revision>11</cp:revision>
  <cp:lastPrinted>2023-01-04T12:52:00Z</cp:lastPrinted>
  <dcterms:created xsi:type="dcterms:W3CDTF">2023-01-03T14:29:00Z</dcterms:created>
  <dcterms:modified xsi:type="dcterms:W3CDTF">2023-01-11T08:59:00Z</dcterms:modified>
</cp:coreProperties>
</file>