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Spec="center" w:tblpY="7167"/>
        <w:tblW w:w="10795" w:type="dxa"/>
        <w:tblLook w:val="04A0" w:firstRow="1" w:lastRow="0" w:firstColumn="1" w:lastColumn="0" w:noHBand="0" w:noVBand="1"/>
      </w:tblPr>
      <w:tblGrid>
        <w:gridCol w:w="2263"/>
        <w:gridCol w:w="3969"/>
        <w:gridCol w:w="1683"/>
        <w:gridCol w:w="1440"/>
        <w:gridCol w:w="1440"/>
      </w:tblGrid>
      <w:tr w:rsidR="00767027" w14:paraId="18E68910" w14:textId="77777777" w:rsidTr="00AC187F">
        <w:trPr>
          <w:trHeight w:val="250"/>
        </w:trPr>
        <w:tc>
          <w:tcPr>
            <w:tcW w:w="2263" w:type="dxa"/>
            <w:shd w:val="clear" w:color="auto" w:fill="FFFFFF" w:themeFill="background1"/>
          </w:tcPr>
          <w:p w14:paraId="432597B5" w14:textId="2F73E25D" w:rsidR="00767027" w:rsidRPr="002200AE" w:rsidRDefault="00CD7513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67027"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969" w:type="dxa"/>
            <w:shd w:val="clear" w:color="auto" w:fill="FFFFFF" w:themeFill="background1"/>
          </w:tcPr>
          <w:p w14:paraId="1439D63F" w14:textId="77777777" w:rsidR="00767027" w:rsidRPr="002200AE" w:rsidRDefault="00767027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683" w:type="dxa"/>
            <w:shd w:val="clear" w:color="auto" w:fill="FFFFFF" w:themeFill="background1"/>
          </w:tcPr>
          <w:p w14:paraId="09DCDA0D" w14:textId="77777777" w:rsidR="00767027" w:rsidRPr="002200AE" w:rsidRDefault="00767027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78A5C9CF" w14:textId="77777777" w:rsidR="00767027" w:rsidRPr="002200AE" w:rsidRDefault="00767027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0B3C0709" w14:textId="77777777" w:rsidR="00767027" w:rsidRPr="002200AE" w:rsidRDefault="00767027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767027" w:rsidRPr="002200AE" w14:paraId="34CE7318" w14:textId="77777777" w:rsidTr="00AC187F">
        <w:trPr>
          <w:trHeight w:val="269"/>
        </w:trPr>
        <w:tc>
          <w:tcPr>
            <w:tcW w:w="2263" w:type="dxa"/>
            <w:shd w:val="clear" w:color="auto" w:fill="FFFFFF" w:themeFill="background1"/>
          </w:tcPr>
          <w:p w14:paraId="5F24E568" w14:textId="43FB97FE" w:rsidR="00767027" w:rsidRDefault="00DD2897" w:rsidP="00AC187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56B1EFE" wp14:editId="6F290DA6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64011</wp:posOffset>
                  </wp:positionV>
                  <wp:extent cx="1168400" cy="893875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01" cy="89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02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969" w:type="dxa"/>
            <w:shd w:val="clear" w:color="auto" w:fill="FFFFFF" w:themeFill="background1"/>
          </w:tcPr>
          <w:p w14:paraId="2581A245" w14:textId="47F6A82A" w:rsidR="00767027" w:rsidRPr="00F42505" w:rsidRDefault="00CD7513" w:rsidP="00AC187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D75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053168</w:t>
            </w:r>
            <w:r w:rsidRPr="00F425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793B0296" w14:textId="2E4507E9" w:rsidR="00767027" w:rsidRPr="005A7A94" w:rsidRDefault="00767027" w:rsidP="00AC187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A7A9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5A7A9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5A7A9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</w:t>
            </w:r>
            <w:r w:rsidR="00CD75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</w:t>
            </w:r>
            <w:r w:rsidRPr="005A7A9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/2</w:t>
            </w:r>
            <w:r w:rsidR="00CD75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</w:t>
            </w:r>
            <w:r w:rsidRPr="005A7A9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- 36er Display</w:t>
            </w:r>
          </w:p>
          <w:p w14:paraId="67DF264E" w14:textId="14346DA3" w:rsidR="00767027" w:rsidRDefault="00767027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A0BEC">
              <w:rPr>
                <w:rFonts w:ascii="Arial" w:hAnsi="Arial" w:cs="Arial"/>
                <w:sz w:val="20"/>
                <w:szCs w:val="20"/>
                <w:lang w:val="en-US"/>
              </w:rPr>
              <w:t>36 Booster/Display, 1</w:t>
            </w:r>
            <w:r w:rsidR="00CD7513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9A0BEC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A0BEC">
              <w:rPr>
                <w:rFonts w:ascii="Arial" w:hAnsi="Arial" w:cs="Arial"/>
                <w:sz w:val="20"/>
                <w:szCs w:val="20"/>
                <w:lang w:val="en-US"/>
              </w:rPr>
              <w:t>Karten</w:t>
            </w:r>
            <w:proofErr w:type="spellEnd"/>
            <w:r w:rsidRPr="009A0BEC">
              <w:rPr>
                <w:rFonts w:ascii="Arial" w:hAnsi="Arial" w:cs="Arial"/>
                <w:sz w:val="20"/>
                <w:szCs w:val="20"/>
                <w:lang w:val="en-US"/>
              </w:rPr>
              <w:t>/Booster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</w:p>
          <w:p w14:paraId="76CD7B3D" w14:textId="11A21D17" w:rsidR="00767027" w:rsidRPr="00CD7513" w:rsidRDefault="00CD7513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767027" w:rsidRPr="009A0BEC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Display/UK </w:t>
            </w:r>
            <w:r w:rsidR="00767027" w:rsidRPr="009A0BEC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</w:t>
            </w:r>
            <w:r w:rsidRPr="00CD7513">
              <w:rPr>
                <w:rFonts w:ascii="Arial" w:hAnsi="Arial" w:cs="Arial"/>
                <w:sz w:val="20"/>
                <w:szCs w:val="20"/>
                <w:lang w:val="en-US"/>
              </w:rPr>
              <w:t xml:space="preserve">5053307053168 </w:t>
            </w:r>
            <w:r w:rsidR="00767027" w:rsidRPr="009A0BEC">
              <w:rPr>
                <w:rFonts w:ascii="Arial" w:hAnsi="Arial" w:cs="Arial"/>
                <w:sz w:val="20"/>
                <w:szCs w:val="20"/>
                <w:lang w:val="en-US"/>
              </w:rPr>
              <w:t xml:space="preserve">(Display) </w:t>
            </w:r>
          </w:p>
          <w:p w14:paraId="43FDCB7F" w14:textId="71561743" w:rsidR="00767027" w:rsidRDefault="00767027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A0BEC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CD7513" w:rsidRPr="00CD7513">
              <w:rPr>
                <w:rFonts w:ascii="Arial" w:hAnsi="Arial" w:cs="Arial"/>
                <w:sz w:val="20"/>
                <w:szCs w:val="20"/>
                <w:lang w:val="en-US"/>
              </w:rPr>
              <w:t xml:space="preserve">5053307053144 </w:t>
            </w:r>
            <w:r w:rsidRPr="009A0BEC">
              <w:rPr>
                <w:rFonts w:ascii="Arial" w:hAnsi="Arial" w:cs="Arial"/>
                <w:sz w:val="20"/>
                <w:szCs w:val="20"/>
                <w:lang w:val="en-US"/>
              </w:rPr>
              <w:t xml:space="preserve">(Booster) </w:t>
            </w:r>
          </w:p>
          <w:p w14:paraId="7A74962F" w14:textId="77777777" w:rsidR="00767027" w:rsidRPr="009A0BEC" w:rsidRDefault="00767027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A0BEC">
              <w:rPr>
                <w:rFonts w:ascii="Arial" w:hAnsi="Arial" w:cs="Arial"/>
                <w:sz w:val="20"/>
                <w:szCs w:val="20"/>
                <w:lang w:val="en-US"/>
              </w:rPr>
              <w:t xml:space="preserve">UVP.: 2,00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€</w:t>
            </w:r>
            <w:r w:rsidRPr="009A0BEC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83" w:type="dxa"/>
            <w:shd w:val="clear" w:color="auto" w:fill="FFFFFF" w:themeFill="background1"/>
          </w:tcPr>
          <w:p w14:paraId="65B27B1D" w14:textId="77777777" w:rsidR="00767027" w:rsidRPr="009A0BEC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F797929" w14:textId="13922129" w:rsidR="00767027" w:rsidRPr="007001FE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4229C8CD" w14:textId="77777777" w:rsidR="00767027" w:rsidRPr="007001FE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617C888" w14:textId="6C34EF44" w:rsidR="00767027" w:rsidRPr="00F42505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1974E6FF" w14:textId="6FB2FD17" w:rsidR="00767027" w:rsidRPr="002200AE" w:rsidRDefault="00767027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7027" w:rsidRPr="002200AE" w14:paraId="77796798" w14:textId="77777777" w:rsidTr="00AC187F">
        <w:trPr>
          <w:trHeight w:val="269"/>
        </w:trPr>
        <w:tc>
          <w:tcPr>
            <w:tcW w:w="2263" w:type="dxa"/>
            <w:shd w:val="clear" w:color="auto" w:fill="FFFFFF" w:themeFill="background1"/>
          </w:tcPr>
          <w:p w14:paraId="6F222ADF" w14:textId="55BA1728" w:rsidR="00767027" w:rsidRDefault="00DD2897" w:rsidP="00AC187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2029051" wp14:editId="173A5F4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152116</wp:posOffset>
                  </wp:positionV>
                  <wp:extent cx="1168526" cy="893972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26" cy="89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shd w:val="clear" w:color="auto" w:fill="FFFFFF" w:themeFill="background1"/>
          </w:tcPr>
          <w:p w14:paraId="1DD29411" w14:textId="5C9E3975" w:rsidR="00F42505" w:rsidRPr="00672A04" w:rsidRDefault="00CD7513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A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053175 </w:t>
            </w:r>
          </w:p>
          <w:p w14:paraId="2AFA3EBC" w14:textId="5A08C74C" w:rsidR="00767027" w:rsidRPr="00672A04" w:rsidRDefault="00767027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A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Match </w:t>
            </w:r>
            <w:proofErr w:type="spellStart"/>
            <w:r w:rsidRPr="00672A04">
              <w:rPr>
                <w:rFonts w:ascii="Arial" w:hAnsi="Arial" w:cs="Arial"/>
                <w:b/>
                <w:bCs/>
                <w:sz w:val="20"/>
                <w:szCs w:val="20"/>
              </w:rPr>
              <w:t>Attax</w:t>
            </w:r>
            <w:proofErr w:type="spellEnd"/>
            <w:r w:rsidRPr="00672A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D7513" w:rsidRPr="00672A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2021/22 </w:t>
            </w:r>
            <w:r w:rsidRPr="00672A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Starter </w:t>
            </w:r>
          </w:p>
          <w:p w14:paraId="5D456B64" w14:textId="044A6112" w:rsidR="00767027" w:rsidRPr="009A0BEC" w:rsidRDefault="00767027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9A0BEC">
              <w:rPr>
                <w:rFonts w:ascii="Arial" w:hAnsi="Arial" w:cs="Arial"/>
                <w:sz w:val="20"/>
                <w:szCs w:val="20"/>
              </w:rPr>
              <w:t xml:space="preserve">Sammelmappe + Sammler-Magazin + Spielfeld + 20 Karten + </w:t>
            </w:r>
            <w:r w:rsidR="00CD7513">
              <w:rPr>
                <w:rFonts w:ascii="Arial" w:hAnsi="Arial" w:cs="Arial"/>
                <w:sz w:val="20"/>
                <w:szCs w:val="20"/>
              </w:rPr>
              <w:t xml:space="preserve">+ 4 Taktik-Karten + </w:t>
            </w:r>
            <w:r w:rsidRPr="009A0BEC">
              <w:rPr>
                <w:rFonts w:ascii="Arial" w:hAnsi="Arial" w:cs="Arial"/>
                <w:sz w:val="20"/>
                <w:szCs w:val="20"/>
              </w:rPr>
              <w:t xml:space="preserve">1 limitierte Karte + 1 Legenden Karte. 30 </w:t>
            </w:r>
            <w:proofErr w:type="spellStart"/>
            <w:r w:rsidRPr="009A0BEC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/UK, </w:t>
            </w:r>
            <w:r w:rsidRPr="009A0BEC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="00CD7513" w:rsidRPr="00CD7513">
              <w:rPr>
                <w:rFonts w:ascii="Arial" w:hAnsi="Arial" w:cs="Arial"/>
                <w:sz w:val="20"/>
                <w:szCs w:val="20"/>
              </w:rPr>
              <w:t>4143332708995</w:t>
            </w:r>
            <w:r w:rsidR="00CD75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2897">
              <w:rPr>
                <w:rFonts w:ascii="Arial" w:hAnsi="Arial" w:cs="Arial"/>
                <w:sz w:val="20"/>
                <w:szCs w:val="20"/>
              </w:rPr>
              <w:t>&amp;</w:t>
            </w:r>
            <w:r w:rsidR="00CD75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7513" w:rsidRPr="00CD7513">
              <w:rPr>
                <w:rFonts w:ascii="Arial" w:hAnsi="Arial" w:cs="Arial"/>
                <w:sz w:val="20"/>
                <w:szCs w:val="20"/>
              </w:rPr>
              <w:t>4143332708995</w:t>
            </w:r>
            <w:r w:rsidRPr="009A0BEC">
              <w:rPr>
                <w:rFonts w:ascii="Arial" w:hAnsi="Arial" w:cs="Arial"/>
                <w:sz w:val="20"/>
                <w:szCs w:val="20"/>
              </w:rPr>
              <w:br/>
              <w:t xml:space="preserve">UVP.: 8,99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  <w:r w:rsidRPr="009A0B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shd w:val="clear" w:color="auto" w:fill="FFFFFF" w:themeFill="background1"/>
          </w:tcPr>
          <w:p w14:paraId="4B35C4E7" w14:textId="77777777" w:rsidR="00767027" w:rsidRPr="00896DF7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CFA922" w14:textId="14C616F4" w:rsidR="00F42505" w:rsidRPr="009A0BEC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55E22F4B" w14:textId="5BB6D351" w:rsidR="00767027" w:rsidRPr="009A0BEC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13D2FA1" w14:textId="1EFFCE5A" w:rsidR="00767027" w:rsidRPr="00FF159A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591619" w14:textId="45CBF49F" w:rsidR="00F42505" w:rsidRPr="002200AE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6770C5F6" w14:textId="14B6F6B6" w:rsidR="00767027" w:rsidRPr="002200AE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C676A72" w14:textId="77777777" w:rsidR="00767027" w:rsidRPr="007001FE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66B8FD3" w14:textId="77777777" w:rsidR="00767027" w:rsidRPr="002200AE" w:rsidRDefault="00767027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67027" w:rsidRPr="002200AE" w14:paraId="084BEC82" w14:textId="77777777" w:rsidTr="00AC187F">
        <w:trPr>
          <w:trHeight w:val="269"/>
        </w:trPr>
        <w:tc>
          <w:tcPr>
            <w:tcW w:w="2263" w:type="dxa"/>
            <w:shd w:val="clear" w:color="auto" w:fill="FFFFFF" w:themeFill="background1"/>
          </w:tcPr>
          <w:p w14:paraId="0788192D" w14:textId="4094AA26" w:rsidR="00767027" w:rsidRDefault="00DD2897" w:rsidP="00AC187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9C9685E" wp14:editId="7C3B761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48179</wp:posOffset>
                  </wp:positionV>
                  <wp:extent cx="1168400" cy="893875"/>
                  <wp:effectExtent l="0" t="0" r="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8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shd w:val="clear" w:color="auto" w:fill="FFFFFF" w:themeFill="background1"/>
          </w:tcPr>
          <w:p w14:paraId="3701ED2E" w14:textId="3D0F346A" w:rsidR="00F42505" w:rsidRDefault="00CD7513" w:rsidP="00AC187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D751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053212</w:t>
            </w:r>
            <w:r w:rsidRPr="00F425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5CE63A42" w14:textId="46E414E2" w:rsidR="00767027" w:rsidRPr="00F42505" w:rsidRDefault="00CD7513" w:rsidP="00AC187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425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F425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F425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2021/22 - </w:t>
            </w:r>
            <w:proofErr w:type="spellStart"/>
            <w:r w:rsidR="00767027" w:rsidRPr="00F425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Blisterpack</w:t>
            </w:r>
            <w:proofErr w:type="spellEnd"/>
            <w:r w:rsidR="00767027" w:rsidRPr="00F4250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 </w:t>
            </w:r>
          </w:p>
          <w:p w14:paraId="0755D72A" w14:textId="6BFCB081" w:rsidR="00767027" w:rsidRPr="009A0BEC" w:rsidRDefault="00CD7513" w:rsidP="00AC18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767027" w:rsidRPr="009A0BEC">
              <w:rPr>
                <w:rFonts w:ascii="Arial" w:hAnsi="Arial" w:cs="Arial"/>
                <w:sz w:val="20"/>
                <w:szCs w:val="20"/>
              </w:rPr>
              <w:t xml:space="preserve"> Karten + 1 Limitierte Karte</w:t>
            </w:r>
            <w:r w:rsidR="00767027" w:rsidRPr="009A0BEC">
              <w:rPr>
                <w:rFonts w:ascii="Arial" w:hAnsi="Arial" w:cs="Arial"/>
                <w:sz w:val="20"/>
                <w:szCs w:val="20"/>
              </w:rPr>
              <w:br/>
              <w:t xml:space="preserve">pro Blister (eine von </w:t>
            </w:r>
            <w:r w:rsidR="00DD2897">
              <w:rPr>
                <w:rFonts w:ascii="Arial" w:hAnsi="Arial" w:cs="Arial"/>
                <w:sz w:val="20"/>
                <w:szCs w:val="20"/>
              </w:rPr>
              <w:t>12</w:t>
            </w:r>
            <w:r w:rsidR="00767027" w:rsidRPr="009A0B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767027" w:rsidRPr="009A0BEC">
              <w:rPr>
                <w:rFonts w:ascii="Arial" w:hAnsi="Arial" w:cs="Arial"/>
                <w:sz w:val="20"/>
                <w:szCs w:val="20"/>
              </w:rPr>
              <w:t>versch.garantiert</w:t>
            </w:r>
            <w:proofErr w:type="spellEnd"/>
            <w:proofErr w:type="gramEnd"/>
            <w:r w:rsidR="00767027" w:rsidRPr="009A0BEC">
              <w:rPr>
                <w:rFonts w:ascii="Arial" w:hAnsi="Arial" w:cs="Arial"/>
                <w:sz w:val="20"/>
                <w:szCs w:val="20"/>
              </w:rPr>
              <w:t>) 30 Blister</w:t>
            </w:r>
            <w:r w:rsidR="00767027">
              <w:rPr>
                <w:rFonts w:ascii="Arial" w:hAnsi="Arial" w:cs="Arial"/>
                <w:sz w:val="20"/>
                <w:szCs w:val="20"/>
              </w:rPr>
              <w:t>/UK</w:t>
            </w:r>
            <w:r w:rsidR="00767027" w:rsidRPr="009A0BEC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="00DD2897" w:rsidRPr="00DD2897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="00DD2897" w:rsidRPr="00DD2897">
              <w:rPr>
                <w:rFonts w:ascii="Arial" w:hAnsi="Arial" w:cs="Arial"/>
                <w:sz w:val="20"/>
                <w:szCs w:val="20"/>
              </w:rPr>
              <w:t>5053307053212</w:t>
            </w:r>
            <w:r w:rsidR="00DD2897">
              <w:rPr>
                <w:rFonts w:ascii="Arial" w:hAnsi="Arial" w:cs="Arial"/>
                <w:sz w:val="20"/>
                <w:szCs w:val="20"/>
              </w:rPr>
              <w:t xml:space="preserve"> &amp; 4</w:t>
            </w:r>
            <w:r w:rsidR="00DD2897" w:rsidRPr="00DD2897">
              <w:rPr>
                <w:rFonts w:ascii="Arial" w:hAnsi="Arial" w:cs="Arial"/>
                <w:sz w:val="20"/>
                <w:szCs w:val="20"/>
              </w:rPr>
              <w:t>143332904991</w:t>
            </w:r>
            <w:r w:rsidR="00767027" w:rsidRPr="009A0BEC">
              <w:rPr>
                <w:rFonts w:ascii="Arial" w:hAnsi="Arial" w:cs="Arial"/>
                <w:sz w:val="20"/>
                <w:szCs w:val="20"/>
              </w:rPr>
              <w:br/>
              <w:t xml:space="preserve">UVP.: 4,99 </w:t>
            </w:r>
            <w:r w:rsidR="00767027">
              <w:rPr>
                <w:rFonts w:ascii="Arial" w:hAnsi="Arial" w:cs="Arial"/>
                <w:sz w:val="20"/>
                <w:szCs w:val="20"/>
              </w:rPr>
              <w:t>€</w:t>
            </w:r>
            <w:r w:rsidR="00767027" w:rsidRPr="009A0B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shd w:val="clear" w:color="auto" w:fill="FFFFFF" w:themeFill="background1"/>
          </w:tcPr>
          <w:p w14:paraId="032C09ED" w14:textId="77777777" w:rsidR="00767027" w:rsidRPr="00896DF7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858E42" w14:textId="63B91E46" w:rsidR="00F42505" w:rsidRPr="00896DF7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810EA9F" w14:textId="7E1A6429" w:rsidR="00767027" w:rsidRPr="00896DF7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C05AF39" w14:textId="77777777" w:rsidR="00767027" w:rsidRPr="00FF159A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456C75" w14:textId="3C744769" w:rsidR="00767027" w:rsidRPr="00FF159A" w:rsidRDefault="00767027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15EAE27" w14:textId="77777777" w:rsidR="00767027" w:rsidRPr="002200AE" w:rsidRDefault="00767027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42505" w:rsidRPr="002200AE" w14:paraId="66708633" w14:textId="77777777" w:rsidTr="00AC187F">
        <w:trPr>
          <w:trHeight w:val="269"/>
        </w:trPr>
        <w:tc>
          <w:tcPr>
            <w:tcW w:w="2263" w:type="dxa"/>
            <w:shd w:val="clear" w:color="auto" w:fill="FFFFFF" w:themeFill="background1"/>
          </w:tcPr>
          <w:p w14:paraId="63BCDEA3" w14:textId="5233DDB8" w:rsidR="00F42505" w:rsidRDefault="00F42505" w:rsidP="00AC187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ED9E95D" wp14:editId="29C17C4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69607</wp:posOffset>
                  </wp:positionV>
                  <wp:extent cx="1168400" cy="893875"/>
                  <wp:effectExtent l="0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8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shd w:val="clear" w:color="auto" w:fill="FFFFFF" w:themeFill="background1"/>
          </w:tcPr>
          <w:p w14:paraId="5FB601E2" w14:textId="0B5AAA77" w:rsidR="00F42505" w:rsidRPr="00DD2897" w:rsidRDefault="00F42505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2897">
              <w:rPr>
                <w:rFonts w:ascii="Arial" w:hAnsi="Arial" w:cs="Arial"/>
                <w:b/>
                <w:bCs/>
                <w:sz w:val="20"/>
                <w:szCs w:val="20"/>
              </w:rPr>
              <w:t>053199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4731FCE" w14:textId="7E5283AD" w:rsidR="00F42505" w:rsidRPr="00DD2897" w:rsidRDefault="00F42505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6D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Match </w:t>
            </w:r>
            <w:proofErr w:type="spellStart"/>
            <w:r w:rsidRPr="00896DF7">
              <w:rPr>
                <w:rFonts w:ascii="Arial" w:hAnsi="Arial" w:cs="Arial"/>
                <w:b/>
                <w:bCs/>
                <w:sz w:val="20"/>
                <w:szCs w:val="20"/>
              </w:rPr>
              <w:t>Attax</w:t>
            </w:r>
            <w:proofErr w:type="spellEnd"/>
            <w:r w:rsidRPr="00896D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D751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2021/22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DD28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Multipack </w:t>
            </w:r>
          </w:p>
          <w:p w14:paraId="2F980079" w14:textId="7F342021" w:rsidR="00F42505" w:rsidRPr="00557BB8" w:rsidRDefault="00F42505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557BB8">
              <w:rPr>
                <w:rFonts w:ascii="Arial" w:hAnsi="Arial" w:cs="Arial"/>
                <w:sz w:val="20"/>
                <w:szCs w:val="20"/>
              </w:rPr>
              <w:t>Maße: 260 x 370mm</w:t>
            </w:r>
            <w:r w:rsidRPr="00557BB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557BB8">
              <w:rPr>
                <w:rFonts w:ascii="Arial" w:hAnsi="Arial" w:cs="Arial"/>
                <w:sz w:val="20"/>
                <w:szCs w:val="20"/>
              </w:rPr>
              <w:t xml:space="preserve"> Karten + 1 von 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557BB8">
              <w:rPr>
                <w:rFonts w:ascii="Arial" w:hAnsi="Arial" w:cs="Arial"/>
                <w:sz w:val="20"/>
                <w:szCs w:val="20"/>
              </w:rPr>
              <w:t xml:space="preserve"> limitierten Karten pro Multipack,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  <w:r w:rsidRPr="00557BB8">
              <w:rPr>
                <w:rFonts w:ascii="Arial" w:hAnsi="Arial" w:cs="Arial"/>
                <w:sz w:val="20"/>
                <w:szCs w:val="20"/>
              </w:rPr>
              <w:t xml:space="preserve">0 </w:t>
            </w:r>
            <w:proofErr w:type="spellStart"/>
            <w:r w:rsidRPr="00557BB8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557BB8">
              <w:rPr>
                <w:rFonts w:ascii="Arial" w:hAnsi="Arial" w:cs="Arial"/>
                <w:sz w:val="20"/>
                <w:szCs w:val="20"/>
              </w:rPr>
              <w:t xml:space="preserve"> pro Umkarton, </w:t>
            </w:r>
            <w:r w:rsidRPr="00557BB8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Pr="00DD2897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Pr="00DD2897">
              <w:rPr>
                <w:rFonts w:ascii="Arial" w:hAnsi="Arial" w:cs="Arial"/>
                <w:sz w:val="20"/>
                <w:szCs w:val="20"/>
              </w:rPr>
              <w:t>5053307053199</w:t>
            </w:r>
            <w:r>
              <w:rPr>
                <w:rFonts w:ascii="Arial" w:hAnsi="Arial" w:cs="Arial"/>
                <w:sz w:val="20"/>
                <w:szCs w:val="20"/>
              </w:rPr>
              <w:t xml:space="preserve"> &amp; 4</w:t>
            </w:r>
            <w:r w:rsidRPr="00DD2897">
              <w:rPr>
                <w:rFonts w:ascii="Arial" w:hAnsi="Arial" w:cs="Arial"/>
                <w:sz w:val="20"/>
                <w:szCs w:val="20"/>
              </w:rPr>
              <w:t>143332804994</w:t>
            </w:r>
            <w:r w:rsidRPr="00557BB8">
              <w:rPr>
                <w:rFonts w:ascii="Arial" w:hAnsi="Arial" w:cs="Arial"/>
                <w:sz w:val="20"/>
                <w:szCs w:val="20"/>
              </w:rPr>
              <w:br/>
              <w:t xml:space="preserve">UVP.: 4,99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  <w:r w:rsidRPr="00557BB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shd w:val="clear" w:color="auto" w:fill="FFFFFF" w:themeFill="background1"/>
          </w:tcPr>
          <w:p w14:paraId="65E13E1D" w14:textId="77777777" w:rsidR="00F42505" w:rsidRPr="00896DF7" w:rsidRDefault="00F42505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D18CD48" w14:textId="77777777" w:rsidR="00F42505" w:rsidRPr="00896DF7" w:rsidRDefault="00F42505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E502412" w14:textId="16EB8F32" w:rsidR="00F42505" w:rsidRPr="00557BB8" w:rsidRDefault="00F42505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B880878" w14:textId="77777777" w:rsidR="00F42505" w:rsidRPr="00FF159A" w:rsidRDefault="00F42505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4707475" w14:textId="53E46434" w:rsidR="00F42505" w:rsidRPr="00FF159A" w:rsidRDefault="00F42505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49308BD0" w14:textId="77777777" w:rsidR="00F42505" w:rsidRPr="002200AE" w:rsidRDefault="00F42505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XSpec="center" w:tblpY="14445"/>
        <w:tblW w:w="10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76"/>
      </w:tblGrid>
      <w:tr w:rsidR="005A7A94" w:rsidRPr="00F93847" w14:paraId="308370C6" w14:textId="77777777" w:rsidTr="008B2807">
        <w:trPr>
          <w:trHeight w:val="1577"/>
        </w:trPr>
        <w:tc>
          <w:tcPr>
            <w:tcW w:w="10876" w:type="dxa"/>
            <w:shd w:val="clear" w:color="auto" w:fill="FFFFFF" w:themeFill="background1"/>
          </w:tcPr>
          <w:p w14:paraId="4B26F4A0" w14:textId="1F8EE127" w:rsidR="005A7A94" w:rsidRPr="00F93847" w:rsidRDefault="003B35B6" w:rsidP="00A907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 AGB</w:t>
            </w:r>
          </w:p>
        </w:tc>
      </w:tr>
    </w:tbl>
    <w:tbl>
      <w:tblPr>
        <w:tblStyle w:val="Tabellenraster"/>
        <w:tblpPr w:leftFromText="141" w:rightFromText="141" w:vertAnchor="text" w:horzAnchor="page" w:tblpX="7859" w:tblpY="506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AC187F" w:rsidRPr="002B4167" w14:paraId="170B3760" w14:textId="77777777" w:rsidTr="00AC187F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0A6A1F2D" w14:textId="77777777" w:rsidR="00AC187F" w:rsidRPr="002B4167" w:rsidRDefault="00AC187F" w:rsidP="00AC187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243ABF04" w14:textId="77777777" w:rsidR="00AC187F" w:rsidRPr="002B4167" w:rsidRDefault="00AC187F" w:rsidP="00AC187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7CBEC2BC" w14:textId="77777777" w:rsidR="00AC187F" w:rsidRPr="002B4167" w:rsidRDefault="00AC187F" w:rsidP="00AC187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3D418EAC" w14:textId="77777777" w:rsidR="00AC187F" w:rsidRPr="002B4167" w:rsidRDefault="00AC187F" w:rsidP="00AC187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6E849F11" w14:textId="77777777" w:rsidR="00AC187F" w:rsidRDefault="00672A04">
      <w:r>
        <w:rPr>
          <w:noProof/>
        </w:rPr>
        <w:drawing>
          <wp:anchor distT="0" distB="0" distL="114300" distR="114300" simplePos="0" relativeHeight="251669504" behindDoc="1" locked="0" layoutInCell="1" allowOverlap="1" wp14:anchorId="0F539E95" wp14:editId="43DD3B0C">
            <wp:simplePos x="0" y="0"/>
            <wp:positionH relativeFrom="column">
              <wp:posOffset>0</wp:posOffset>
            </wp:positionH>
            <wp:positionV relativeFrom="paragraph">
              <wp:posOffset>9728</wp:posOffset>
            </wp:positionV>
            <wp:extent cx="7556499" cy="10686150"/>
            <wp:effectExtent l="0" t="0" r="63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765">
        <w:br w:type="page"/>
      </w:r>
    </w:p>
    <w:p w14:paraId="30A6E0F4" w14:textId="10AC7F6B" w:rsidR="003B35B6" w:rsidRDefault="00AC187F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7EE44AE" wp14:editId="3FDCA539">
            <wp:simplePos x="0" y="0"/>
            <wp:positionH relativeFrom="column">
              <wp:posOffset>-317</wp:posOffset>
            </wp:positionH>
            <wp:positionV relativeFrom="paragraph">
              <wp:posOffset>-185</wp:posOffset>
            </wp:positionV>
            <wp:extent cx="7556499" cy="10686150"/>
            <wp:effectExtent l="0" t="0" r="635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A5C65" w14:textId="45817239" w:rsidR="003C1765" w:rsidRDefault="003C1765"/>
    <w:tbl>
      <w:tblPr>
        <w:tblStyle w:val="Tabellenraster"/>
        <w:tblpPr w:leftFromText="141" w:rightFromText="141" w:vertAnchor="text" w:horzAnchor="page" w:tblpX="7952" w:tblpY="-48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AC187F" w:rsidRPr="002B4167" w14:paraId="18057013" w14:textId="77777777" w:rsidTr="00AC187F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39E5C901" w14:textId="77777777" w:rsidR="00AC187F" w:rsidRPr="002B4167" w:rsidRDefault="00AC187F" w:rsidP="00AC187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3F5CFD2F" w14:textId="77777777" w:rsidR="00AC187F" w:rsidRPr="002B4167" w:rsidRDefault="00AC187F" w:rsidP="00AC187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6D69DB66" w14:textId="77777777" w:rsidR="00AC187F" w:rsidRPr="002B4167" w:rsidRDefault="00AC187F" w:rsidP="00AC187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1112C467" w14:textId="77777777" w:rsidR="00AC187F" w:rsidRPr="002B4167" w:rsidRDefault="00AC187F" w:rsidP="00AC187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2A58FE22" w14:textId="299AB9A7" w:rsidR="00DC1399" w:rsidRDefault="00DC1399"/>
    <w:tbl>
      <w:tblPr>
        <w:tblStyle w:val="Tabellenraster"/>
        <w:tblpPr w:leftFromText="141" w:rightFromText="141" w:vertAnchor="text" w:horzAnchor="margin" w:tblpXSpec="center" w:tblpY="7272"/>
        <w:tblW w:w="10795" w:type="dxa"/>
        <w:tblLook w:val="04A0" w:firstRow="1" w:lastRow="0" w:firstColumn="1" w:lastColumn="0" w:noHBand="0" w:noVBand="1"/>
      </w:tblPr>
      <w:tblGrid>
        <w:gridCol w:w="2263"/>
        <w:gridCol w:w="3969"/>
        <w:gridCol w:w="1683"/>
        <w:gridCol w:w="1440"/>
        <w:gridCol w:w="1440"/>
      </w:tblGrid>
      <w:tr w:rsidR="00AC187F" w14:paraId="031C2B1E" w14:textId="77777777" w:rsidTr="00AC187F">
        <w:trPr>
          <w:trHeight w:val="250"/>
        </w:trPr>
        <w:tc>
          <w:tcPr>
            <w:tcW w:w="2263" w:type="dxa"/>
            <w:shd w:val="clear" w:color="auto" w:fill="FFFFFF" w:themeFill="background1"/>
          </w:tcPr>
          <w:p w14:paraId="5B114726" w14:textId="77777777" w:rsidR="00AC187F" w:rsidRPr="002200AE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969" w:type="dxa"/>
            <w:shd w:val="clear" w:color="auto" w:fill="FFFFFF" w:themeFill="background1"/>
          </w:tcPr>
          <w:p w14:paraId="40E3719E" w14:textId="77777777" w:rsidR="00AC187F" w:rsidRPr="002200AE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683" w:type="dxa"/>
            <w:shd w:val="clear" w:color="auto" w:fill="FFFFFF" w:themeFill="background1"/>
          </w:tcPr>
          <w:p w14:paraId="708A9B0E" w14:textId="77777777" w:rsidR="00AC187F" w:rsidRPr="002200AE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106B4E11" w14:textId="77777777" w:rsidR="00AC187F" w:rsidRPr="002200AE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7F9E9DE4" w14:textId="77777777" w:rsidR="00AC187F" w:rsidRPr="002200AE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AC187F" w:rsidRPr="002200AE" w14:paraId="0119A302" w14:textId="77777777" w:rsidTr="00AC187F">
        <w:trPr>
          <w:trHeight w:val="269"/>
        </w:trPr>
        <w:tc>
          <w:tcPr>
            <w:tcW w:w="2263" w:type="dxa"/>
            <w:shd w:val="clear" w:color="auto" w:fill="FFFFFF" w:themeFill="background1"/>
          </w:tcPr>
          <w:p w14:paraId="6AAED7F7" w14:textId="77777777" w:rsidR="00AC187F" w:rsidRPr="002200AE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C3A824F" wp14:editId="0BA5D5B6">
                  <wp:simplePos x="0" y="0"/>
                  <wp:positionH relativeFrom="column">
                    <wp:posOffset>75362</wp:posOffset>
                  </wp:positionH>
                  <wp:positionV relativeFrom="paragraph">
                    <wp:posOffset>132715</wp:posOffset>
                  </wp:positionV>
                  <wp:extent cx="1187855" cy="908759"/>
                  <wp:effectExtent l="0" t="0" r="6350" b="5715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55" cy="90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969" w:type="dxa"/>
            <w:shd w:val="clear" w:color="auto" w:fill="FFFFFF" w:themeFill="background1"/>
          </w:tcPr>
          <w:p w14:paraId="50A0162B" w14:textId="77777777" w:rsidR="00AC187F" w:rsidRPr="00DD2897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D2897">
              <w:rPr>
                <w:rFonts w:ascii="Arial" w:hAnsi="Arial" w:cs="Arial"/>
                <w:b/>
                <w:bCs/>
                <w:sz w:val="20"/>
                <w:szCs w:val="20"/>
              </w:rPr>
              <w:t>051966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87F4EA2" w14:textId="77777777" w:rsidR="00AC187F" w:rsidRPr="00896DF7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96D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Match </w:t>
            </w:r>
            <w:proofErr w:type="spellStart"/>
            <w:r w:rsidRPr="00896DF7">
              <w:rPr>
                <w:rFonts w:ascii="Arial" w:hAnsi="Arial" w:cs="Arial"/>
                <w:b/>
                <w:bCs/>
                <w:sz w:val="20"/>
                <w:szCs w:val="20"/>
              </w:rPr>
              <w:t>Attax</w:t>
            </w:r>
            <w:proofErr w:type="spellEnd"/>
            <w:r w:rsidRPr="00896D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2021/22</w:t>
            </w:r>
            <w:r w:rsidRPr="00896D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896DF7">
              <w:rPr>
                <w:rFonts w:ascii="Arial" w:hAnsi="Arial" w:cs="Arial"/>
                <w:b/>
                <w:bCs/>
                <w:sz w:val="20"/>
                <w:szCs w:val="20"/>
              </w:rPr>
              <w:t>Adventskalender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A0BEC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30.9.2021</w:t>
            </w:r>
            <w:r w:rsidRPr="009A0B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</w:p>
          <w:p w14:paraId="36F85C9E" w14:textId="77777777" w:rsidR="00AC187F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DD2897">
              <w:rPr>
                <w:rFonts w:ascii="Arial" w:hAnsi="Arial" w:cs="Arial"/>
                <w:sz w:val="20"/>
                <w:szCs w:val="20"/>
              </w:rPr>
              <w:t>Maße: 450 x 269 x 44 mm</w:t>
            </w:r>
            <w:r w:rsidRPr="00DD2897">
              <w:rPr>
                <w:rFonts w:ascii="Arial" w:hAnsi="Arial" w:cs="Arial"/>
                <w:sz w:val="20"/>
                <w:szCs w:val="20"/>
              </w:rPr>
              <w:br/>
              <w:t>(96 Karten + 48 exklusive Karten +</w:t>
            </w:r>
            <w:r w:rsidRPr="00DD2897">
              <w:rPr>
                <w:rFonts w:ascii="Arial" w:hAnsi="Arial" w:cs="Arial"/>
                <w:sz w:val="20"/>
                <w:szCs w:val="20"/>
              </w:rPr>
              <w:br/>
              <w:t xml:space="preserve">2 </w:t>
            </w:r>
            <w:proofErr w:type="spellStart"/>
            <w:r w:rsidRPr="00DD2897">
              <w:rPr>
                <w:rFonts w:ascii="Arial" w:hAnsi="Arial" w:cs="Arial"/>
                <w:sz w:val="20"/>
                <w:szCs w:val="20"/>
              </w:rPr>
              <w:t>limiterte</w:t>
            </w:r>
            <w:proofErr w:type="spellEnd"/>
            <w:r w:rsidRPr="00DD2897">
              <w:rPr>
                <w:rFonts w:ascii="Arial" w:hAnsi="Arial" w:cs="Arial"/>
                <w:sz w:val="20"/>
                <w:szCs w:val="20"/>
              </w:rPr>
              <w:t xml:space="preserve"> Karten),</w:t>
            </w:r>
            <w:r w:rsidRPr="00896DF7">
              <w:rPr>
                <w:rFonts w:ascii="Arial" w:hAnsi="Arial" w:cs="Arial"/>
                <w:sz w:val="20"/>
                <w:szCs w:val="20"/>
              </w:rPr>
              <w:t>8 Kalender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896DF7">
              <w:rPr>
                <w:rFonts w:ascii="Arial" w:hAnsi="Arial" w:cs="Arial"/>
                <w:sz w:val="20"/>
                <w:szCs w:val="20"/>
              </w:rPr>
              <w:t>Umkarton,</w:t>
            </w:r>
          </w:p>
          <w:p w14:paraId="7105E2FA" w14:textId="77777777" w:rsidR="00AC187F" w:rsidRPr="00896DF7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896DF7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DD2897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Pr="00DD2897">
              <w:rPr>
                <w:rFonts w:ascii="Arial" w:hAnsi="Arial" w:cs="Arial"/>
                <w:sz w:val="20"/>
                <w:szCs w:val="20"/>
              </w:rPr>
              <w:t>5053307051966</w:t>
            </w:r>
            <w:r w:rsidRPr="00896DF7">
              <w:rPr>
                <w:rFonts w:ascii="Arial" w:hAnsi="Arial" w:cs="Arial"/>
                <w:sz w:val="20"/>
                <w:szCs w:val="20"/>
              </w:rPr>
              <w:br/>
              <w:t xml:space="preserve">UVP.: 24,99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  <w:r w:rsidRPr="00896DF7">
              <w:rPr>
                <w:rFonts w:ascii="Arial" w:hAnsi="Arial" w:cs="Arial"/>
                <w:sz w:val="20"/>
                <w:szCs w:val="20"/>
              </w:rPr>
              <w:t xml:space="preserve"> (ohne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896DF7">
              <w:rPr>
                <w:rFonts w:ascii="Arial" w:hAnsi="Arial" w:cs="Arial"/>
                <w:sz w:val="20"/>
                <w:szCs w:val="20"/>
              </w:rPr>
              <w:t xml:space="preserve">reisauszeichnung) </w:t>
            </w:r>
          </w:p>
        </w:tc>
        <w:tc>
          <w:tcPr>
            <w:tcW w:w="1683" w:type="dxa"/>
            <w:shd w:val="clear" w:color="auto" w:fill="FFFFFF" w:themeFill="background1"/>
          </w:tcPr>
          <w:p w14:paraId="09E178E6" w14:textId="77777777" w:rsidR="00AC187F" w:rsidRPr="00896DF7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E7CE92" w14:textId="77777777" w:rsidR="00AC187F" w:rsidRPr="00FF159A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CEC87AA" w14:textId="77777777" w:rsidR="00AC187F" w:rsidRPr="00FF159A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91D4951" w14:textId="77777777" w:rsidR="00AC187F" w:rsidRPr="00FF159A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9289FB" w14:textId="77777777" w:rsidR="00AC187F" w:rsidRPr="002200AE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7C44F0E" w14:textId="77777777" w:rsidR="00AC187F" w:rsidRPr="002200AE" w:rsidRDefault="00AC187F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C187F" w:rsidRPr="002200AE" w14:paraId="4FB75630" w14:textId="77777777" w:rsidTr="00AC187F">
        <w:trPr>
          <w:trHeight w:val="269"/>
        </w:trPr>
        <w:tc>
          <w:tcPr>
            <w:tcW w:w="2263" w:type="dxa"/>
            <w:shd w:val="clear" w:color="auto" w:fill="FFFFFF" w:themeFill="background1"/>
          </w:tcPr>
          <w:p w14:paraId="4F8F2BD0" w14:textId="77777777" w:rsidR="00AC187F" w:rsidRDefault="00AC187F" w:rsidP="00AC187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40465C1" wp14:editId="67C0979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143537</wp:posOffset>
                  </wp:positionV>
                  <wp:extent cx="1187450" cy="908449"/>
                  <wp:effectExtent l="0" t="0" r="0" b="635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90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shd w:val="clear" w:color="auto" w:fill="FFFFFF" w:themeFill="background1"/>
          </w:tcPr>
          <w:p w14:paraId="4290AB39" w14:textId="77777777" w:rsidR="00AC187F" w:rsidRPr="00672A04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2A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053267 </w:t>
            </w:r>
          </w:p>
          <w:p w14:paraId="430574C9" w14:textId="77777777" w:rsidR="00AC187F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DD28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Match </w:t>
            </w:r>
            <w:proofErr w:type="spellStart"/>
            <w:r w:rsidRPr="00DD2897">
              <w:rPr>
                <w:rFonts w:ascii="Arial" w:hAnsi="Arial" w:cs="Arial"/>
                <w:b/>
                <w:bCs/>
                <w:sz w:val="20"/>
                <w:szCs w:val="20"/>
              </w:rPr>
              <w:t>Attax</w:t>
            </w:r>
            <w:proofErr w:type="spellEnd"/>
            <w:r w:rsidRPr="00DD28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2021/22 - MEGA-Tin </w:t>
            </w:r>
            <w:r w:rsidRPr="009A0BEC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30.9.2021</w:t>
            </w:r>
            <w:r w:rsidRPr="009A0B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DD2897">
              <w:rPr>
                <w:rFonts w:ascii="Arial" w:hAnsi="Arial" w:cs="Arial"/>
                <w:sz w:val="20"/>
                <w:szCs w:val="20"/>
              </w:rPr>
              <w:t>66 Karten + 4 limitierte (aus 12 versch.) limitierte Karten pro Tin,</w:t>
            </w:r>
          </w:p>
          <w:p w14:paraId="435E1D02" w14:textId="77777777" w:rsidR="00AC187F" w:rsidRPr="00DD2897" w:rsidRDefault="00AC187F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2897">
              <w:rPr>
                <w:rFonts w:ascii="Arial" w:hAnsi="Arial" w:cs="Arial"/>
                <w:sz w:val="20"/>
                <w:szCs w:val="20"/>
                <w:lang w:val="en-US"/>
              </w:rPr>
              <w:t xml:space="preserve">6 </w:t>
            </w:r>
            <w:proofErr w:type="spellStart"/>
            <w:r w:rsidRPr="00DD2897">
              <w:rPr>
                <w:rFonts w:ascii="Arial" w:hAnsi="Arial" w:cs="Arial"/>
                <w:sz w:val="20"/>
                <w:szCs w:val="20"/>
                <w:lang w:val="en-US"/>
              </w:rPr>
              <w:t>Dosen</w:t>
            </w:r>
            <w:proofErr w:type="spellEnd"/>
            <w:r w:rsidRPr="00DD2897">
              <w:rPr>
                <w:rFonts w:ascii="Arial" w:hAnsi="Arial" w:cs="Arial"/>
                <w:sz w:val="20"/>
                <w:szCs w:val="20"/>
                <w:lang w:val="en-US"/>
              </w:rPr>
              <w:t xml:space="preserve">/Display, 48 </w:t>
            </w:r>
            <w:proofErr w:type="spellStart"/>
            <w:r w:rsidRPr="00DD2897">
              <w:rPr>
                <w:rFonts w:ascii="Arial" w:hAnsi="Arial" w:cs="Arial"/>
                <w:sz w:val="20"/>
                <w:szCs w:val="20"/>
                <w:lang w:val="en-US"/>
              </w:rPr>
              <w:t>Dosen</w:t>
            </w:r>
            <w:proofErr w:type="spellEnd"/>
            <w:r w:rsidRPr="00DD2897">
              <w:rPr>
                <w:rFonts w:ascii="Arial" w:hAnsi="Arial" w:cs="Arial"/>
                <w:sz w:val="20"/>
                <w:szCs w:val="20"/>
                <w:lang w:val="en-US"/>
              </w:rPr>
              <w:t>/UK,</w:t>
            </w:r>
          </w:p>
          <w:p w14:paraId="0C8BB557" w14:textId="77777777" w:rsidR="00AC187F" w:rsidRPr="003C1765" w:rsidRDefault="00AC187F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C1765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Pr="00DD2897">
              <w:rPr>
                <w:rFonts w:ascii="Arial" w:hAnsi="Arial" w:cs="Arial"/>
                <w:sz w:val="20"/>
                <w:szCs w:val="20"/>
                <w:lang w:val="en-US"/>
              </w:rPr>
              <w:t xml:space="preserve">5053307053267 </w:t>
            </w:r>
            <w:r w:rsidRPr="003C1765">
              <w:rPr>
                <w:rFonts w:ascii="Arial" w:hAnsi="Arial" w:cs="Arial"/>
                <w:sz w:val="20"/>
                <w:szCs w:val="20"/>
                <w:lang w:val="en-US"/>
              </w:rPr>
              <w:t xml:space="preserve">(Display) </w:t>
            </w:r>
          </w:p>
          <w:p w14:paraId="66B87563" w14:textId="77777777" w:rsidR="00AC187F" w:rsidRPr="00DD2897" w:rsidRDefault="00AC187F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C1765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Pr="00DD2897">
              <w:rPr>
                <w:rFonts w:ascii="Arial" w:hAnsi="Arial" w:cs="Arial"/>
                <w:sz w:val="20"/>
                <w:szCs w:val="20"/>
                <w:lang w:val="en-US"/>
              </w:rPr>
              <w:t xml:space="preserve">5053307053250 </w:t>
            </w:r>
            <w:r w:rsidRPr="003C1765">
              <w:rPr>
                <w:rFonts w:ascii="Arial" w:hAnsi="Arial" w:cs="Arial"/>
                <w:sz w:val="20"/>
                <w:szCs w:val="20"/>
                <w:lang w:val="en-US"/>
              </w:rPr>
              <w:t xml:space="preserve">(Dose) </w:t>
            </w:r>
          </w:p>
          <w:p w14:paraId="4D7C4C4D" w14:textId="77777777" w:rsidR="00AC187F" w:rsidRPr="003C1765" w:rsidRDefault="00AC187F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C1765">
              <w:rPr>
                <w:rFonts w:ascii="Arial" w:hAnsi="Arial" w:cs="Arial"/>
                <w:sz w:val="20"/>
                <w:szCs w:val="20"/>
                <w:lang w:val="en-US"/>
              </w:rPr>
              <w:t>UVP.: 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3C1765">
              <w:rPr>
                <w:rFonts w:ascii="Arial" w:hAnsi="Arial" w:cs="Arial"/>
                <w:sz w:val="20"/>
                <w:szCs w:val="20"/>
                <w:lang w:val="en-US"/>
              </w:rPr>
              <w:t xml:space="preserve">,99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€</w:t>
            </w:r>
            <w:r w:rsidRPr="003C176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83" w:type="dxa"/>
            <w:shd w:val="clear" w:color="auto" w:fill="FFFFFF" w:themeFill="background1"/>
          </w:tcPr>
          <w:p w14:paraId="3488110C" w14:textId="77777777" w:rsidR="00AC187F" w:rsidRPr="003C1765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302C27D" w14:textId="77777777" w:rsidR="00AC187F" w:rsidRPr="009A0BEC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7BEC1A09" w14:textId="77777777" w:rsidR="00AC187F" w:rsidRPr="007001FE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BAFC94D" w14:textId="77777777" w:rsidR="00AC187F" w:rsidRPr="00DD2897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11CA5688" w14:textId="77777777" w:rsidR="00AC187F" w:rsidRPr="00DD2897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6664CB" w14:textId="77777777" w:rsidR="00AC187F" w:rsidRPr="00FF159A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5357ADD" w14:textId="77777777" w:rsidR="00AC187F" w:rsidRPr="002200AE" w:rsidRDefault="00AC187F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C187F" w:rsidRPr="002200AE" w14:paraId="66577663" w14:textId="77777777" w:rsidTr="00AC187F">
        <w:trPr>
          <w:trHeight w:val="269"/>
        </w:trPr>
        <w:tc>
          <w:tcPr>
            <w:tcW w:w="2263" w:type="dxa"/>
            <w:shd w:val="clear" w:color="auto" w:fill="FFFFFF" w:themeFill="background1"/>
          </w:tcPr>
          <w:p w14:paraId="47724A7A" w14:textId="77777777" w:rsidR="00AC187F" w:rsidRDefault="00AC187F" w:rsidP="00AC187F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14:paraId="069FF866" w14:textId="77777777" w:rsidR="00AC187F" w:rsidRPr="00DD2897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D289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053229 </w:t>
            </w:r>
          </w:p>
          <w:p w14:paraId="42091EDF" w14:textId="77777777" w:rsidR="00AC187F" w:rsidRPr="00672A04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72A0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672A0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672A0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2021/22 - To-GO-Box</w:t>
            </w:r>
          </w:p>
          <w:p w14:paraId="72F2253A" w14:textId="77777777" w:rsidR="00AC187F" w:rsidRPr="00672A04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72A0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(Sept. 2021) </w:t>
            </w:r>
          </w:p>
          <w:p w14:paraId="4E8B2891" w14:textId="77777777" w:rsidR="00AC187F" w:rsidRPr="00DD2897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DD2897">
              <w:rPr>
                <w:rFonts w:ascii="Arial" w:hAnsi="Arial" w:cs="Arial"/>
                <w:sz w:val="20"/>
                <w:szCs w:val="20"/>
              </w:rPr>
              <w:t>Inhalt: Mini-Sammelmappe, Spielfeld, 30 Karten (28 + 2 limitierte Karten aus 12 verschiedenen),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897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DD2897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DD2897">
              <w:rPr>
                <w:rFonts w:ascii="Arial" w:hAnsi="Arial" w:cs="Arial"/>
                <w:sz w:val="20"/>
                <w:szCs w:val="20"/>
              </w:rPr>
              <w:t xml:space="preserve"> je Umkarton, </w:t>
            </w:r>
          </w:p>
          <w:p w14:paraId="4BA01E50" w14:textId="77777777" w:rsidR="00AC187F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DD2897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DD2897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Pr="00DD2897">
              <w:rPr>
                <w:rFonts w:ascii="Arial" w:hAnsi="Arial" w:cs="Arial"/>
                <w:sz w:val="20"/>
                <w:szCs w:val="20"/>
              </w:rPr>
              <w:t xml:space="preserve">5053307053229 </w:t>
            </w:r>
            <w:r w:rsidRPr="00557BB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8B7C285" w14:textId="77777777" w:rsidR="00AC187F" w:rsidRPr="00DD2897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557BB8">
              <w:rPr>
                <w:rFonts w:ascii="Arial" w:hAnsi="Arial" w:cs="Arial"/>
                <w:sz w:val="20"/>
                <w:szCs w:val="20"/>
              </w:rPr>
              <w:t xml:space="preserve">UVP.: 9,99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  <w:tc>
          <w:tcPr>
            <w:tcW w:w="1683" w:type="dxa"/>
            <w:shd w:val="clear" w:color="auto" w:fill="FFFFFF" w:themeFill="background1"/>
          </w:tcPr>
          <w:p w14:paraId="1CAE51E5" w14:textId="77777777" w:rsidR="00AC187F" w:rsidRPr="00896DF7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886F0B" w14:textId="77777777" w:rsidR="00AC187F" w:rsidRPr="00DD2897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1B18E352" w14:textId="77777777" w:rsidR="00AC187F" w:rsidRPr="00DD2897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4D590F7" w14:textId="77777777" w:rsidR="00AC187F" w:rsidRPr="007001FE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02714D8" w14:textId="77777777" w:rsidR="00AC187F" w:rsidRPr="002200AE" w:rsidRDefault="00AC187F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C187F" w:rsidRPr="002200AE" w14:paraId="4DE9C514" w14:textId="77777777" w:rsidTr="00AC187F">
        <w:trPr>
          <w:trHeight w:val="269"/>
        </w:trPr>
        <w:tc>
          <w:tcPr>
            <w:tcW w:w="2263" w:type="dxa"/>
            <w:shd w:val="clear" w:color="auto" w:fill="FFFFFF" w:themeFill="background1"/>
          </w:tcPr>
          <w:p w14:paraId="44659E96" w14:textId="77777777" w:rsidR="00AC187F" w:rsidRDefault="00AC187F" w:rsidP="00AC187F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2858800" wp14:editId="37BF4EA7">
                  <wp:simplePos x="0" y="0"/>
                  <wp:positionH relativeFrom="column">
                    <wp:posOffset>86047</wp:posOffset>
                  </wp:positionH>
                  <wp:positionV relativeFrom="paragraph">
                    <wp:posOffset>51286</wp:posOffset>
                  </wp:positionV>
                  <wp:extent cx="1177290" cy="900676"/>
                  <wp:effectExtent l="0" t="0" r="3810" b="127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90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shd w:val="clear" w:color="auto" w:fill="FFFFFF" w:themeFill="background1"/>
          </w:tcPr>
          <w:p w14:paraId="0981CC8B" w14:textId="77777777" w:rsidR="00AC187F" w:rsidRDefault="00AC187F" w:rsidP="00AC187F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13930AA" wp14:editId="4A0CB4FC">
                  <wp:simplePos x="0" y="0"/>
                  <wp:positionH relativeFrom="column">
                    <wp:posOffset>-1359993</wp:posOffset>
                  </wp:positionH>
                  <wp:positionV relativeFrom="paragraph">
                    <wp:posOffset>-1105724</wp:posOffset>
                  </wp:positionV>
                  <wp:extent cx="1187450" cy="908449"/>
                  <wp:effectExtent l="0" t="0" r="0" b="635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46" cy="91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289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BL3-TMT2 </w:t>
            </w:r>
          </w:p>
          <w:p w14:paraId="5390A120" w14:textId="77777777" w:rsidR="00AC187F" w:rsidRPr="00DD2897" w:rsidRDefault="00AC187F" w:rsidP="00AC187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D289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DD289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DD289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2021/22 - Transfer-Multipack (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November</w:t>
            </w:r>
            <w:r w:rsidRPr="00DD289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2021) </w:t>
            </w:r>
          </w:p>
          <w:p w14:paraId="6E821E0A" w14:textId="77777777" w:rsidR="00AC187F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DD2897">
              <w:rPr>
                <w:rFonts w:ascii="Arial" w:hAnsi="Arial" w:cs="Arial"/>
                <w:sz w:val="20"/>
                <w:szCs w:val="20"/>
              </w:rPr>
              <w:t xml:space="preserve">29 Karten + 20 Update-Karten + </w:t>
            </w:r>
          </w:p>
          <w:p w14:paraId="10C76889" w14:textId="77777777" w:rsidR="00AC187F" w:rsidRPr="00557BB8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DD2897">
              <w:rPr>
                <w:rFonts w:ascii="Arial" w:hAnsi="Arial" w:cs="Arial"/>
                <w:sz w:val="20"/>
                <w:szCs w:val="20"/>
              </w:rPr>
              <w:t xml:space="preserve">1 limitierte Karte,40 </w:t>
            </w:r>
            <w:proofErr w:type="spellStart"/>
            <w:r w:rsidRPr="00DD2897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DD2897">
              <w:rPr>
                <w:rFonts w:ascii="Arial" w:hAnsi="Arial" w:cs="Arial"/>
                <w:sz w:val="20"/>
                <w:szCs w:val="20"/>
              </w:rPr>
              <w:t xml:space="preserve"> im Umkarton </w:t>
            </w:r>
          </w:p>
          <w:p w14:paraId="4D020FD5" w14:textId="77777777" w:rsidR="00AC187F" w:rsidRPr="00DD2897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DD2897">
              <w:rPr>
                <w:rFonts w:ascii="Arial" w:hAnsi="Arial" w:cs="Arial"/>
                <w:sz w:val="20"/>
                <w:szCs w:val="20"/>
              </w:rPr>
              <w:t xml:space="preserve">EAN: Noch nicht bekannt! </w:t>
            </w:r>
          </w:p>
          <w:p w14:paraId="632643D4" w14:textId="77777777" w:rsidR="00AC187F" w:rsidRPr="00557BB8" w:rsidRDefault="00AC187F" w:rsidP="00AC187F">
            <w:pPr>
              <w:rPr>
                <w:rFonts w:ascii="Arial" w:hAnsi="Arial" w:cs="Arial"/>
                <w:sz w:val="20"/>
                <w:szCs w:val="20"/>
              </w:rPr>
            </w:pPr>
            <w:r w:rsidRPr="00557BB8">
              <w:rPr>
                <w:rFonts w:ascii="Arial" w:hAnsi="Arial" w:cs="Arial"/>
                <w:sz w:val="20"/>
                <w:szCs w:val="20"/>
              </w:rPr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557BB8">
              <w:rPr>
                <w:rFonts w:ascii="Arial" w:hAnsi="Arial" w:cs="Arial"/>
                <w:sz w:val="20"/>
                <w:szCs w:val="20"/>
              </w:rPr>
              <w:t xml:space="preserve">,99 </w:t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  <w:r w:rsidRPr="00557BB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83" w:type="dxa"/>
            <w:shd w:val="clear" w:color="auto" w:fill="FFFFFF" w:themeFill="background1"/>
          </w:tcPr>
          <w:p w14:paraId="4E0519F8" w14:textId="77777777" w:rsidR="00AC187F" w:rsidRPr="00896DF7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C225E5" w14:textId="77777777" w:rsidR="00AC187F" w:rsidRPr="00557BB8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734A420" w14:textId="77777777" w:rsidR="00AC187F" w:rsidRPr="00557BB8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989229C" w14:textId="77777777" w:rsidR="00AC187F" w:rsidRPr="00FF159A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01A358" w14:textId="77777777" w:rsidR="00AC187F" w:rsidRPr="007001FE" w:rsidRDefault="00AC187F" w:rsidP="00AC18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42E45DA8" w14:textId="77777777" w:rsidR="00AC187F" w:rsidRPr="002200AE" w:rsidRDefault="00AC187F" w:rsidP="00AC18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F88C5DF" w14:textId="69775895" w:rsidR="00DC1399" w:rsidRDefault="00DC1399">
      <w:r>
        <w:br w:type="page"/>
      </w:r>
    </w:p>
    <w:p w14:paraId="43558B4F" w14:textId="2B08020D" w:rsidR="00DC1399" w:rsidRDefault="008B2807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13A6FF1" wp14:editId="425C0D52">
            <wp:simplePos x="0" y="0"/>
            <wp:positionH relativeFrom="column">
              <wp:posOffset>0</wp:posOffset>
            </wp:positionH>
            <wp:positionV relativeFrom="paragraph">
              <wp:posOffset>20685</wp:posOffset>
            </wp:positionV>
            <wp:extent cx="7556500" cy="1068641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4AFD4" w14:textId="3A56B26E" w:rsidR="00DC1399" w:rsidRDefault="00DC1399">
      <w:r>
        <w:br w:type="page"/>
      </w:r>
    </w:p>
    <w:p w14:paraId="596A2963" w14:textId="65FA791B" w:rsidR="003C1765" w:rsidRDefault="008B2807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83692DF" wp14:editId="67350E59">
            <wp:simplePos x="0" y="0"/>
            <wp:positionH relativeFrom="column">
              <wp:posOffset>-28629</wp:posOffset>
            </wp:positionH>
            <wp:positionV relativeFrom="paragraph">
              <wp:posOffset>20684</wp:posOffset>
            </wp:positionV>
            <wp:extent cx="7556500" cy="1068641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F30C9" w14:textId="6DF187FA" w:rsidR="000867FD" w:rsidRPr="00F93847" w:rsidRDefault="008B2807" w:rsidP="002200AE">
      <w:pPr>
        <w:ind w:left="-851" w:right="-857"/>
      </w:pPr>
    </w:p>
    <w:sectPr w:rsidR="000867FD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03C"/>
    <w:rsid w:val="00004BF4"/>
    <w:rsid w:val="00014F91"/>
    <w:rsid w:val="0001547F"/>
    <w:rsid w:val="000B3CF8"/>
    <w:rsid w:val="000E4653"/>
    <w:rsid w:val="002200AE"/>
    <w:rsid w:val="002A1E7A"/>
    <w:rsid w:val="002A469A"/>
    <w:rsid w:val="00311249"/>
    <w:rsid w:val="00352AA8"/>
    <w:rsid w:val="003B35B6"/>
    <w:rsid w:val="003C1765"/>
    <w:rsid w:val="004450A5"/>
    <w:rsid w:val="00450165"/>
    <w:rsid w:val="004A2991"/>
    <w:rsid w:val="004D7BFB"/>
    <w:rsid w:val="004F3229"/>
    <w:rsid w:val="005119C6"/>
    <w:rsid w:val="00552178"/>
    <w:rsid w:val="00557BB8"/>
    <w:rsid w:val="0057503C"/>
    <w:rsid w:val="005A7A94"/>
    <w:rsid w:val="00672A04"/>
    <w:rsid w:val="006816A6"/>
    <w:rsid w:val="006A133F"/>
    <w:rsid w:val="006B33E8"/>
    <w:rsid w:val="006D6512"/>
    <w:rsid w:val="007001FE"/>
    <w:rsid w:val="0071476A"/>
    <w:rsid w:val="007567FB"/>
    <w:rsid w:val="00767027"/>
    <w:rsid w:val="00831DF7"/>
    <w:rsid w:val="00896DF7"/>
    <w:rsid w:val="008B2807"/>
    <w:rsid w:val="009A0BEC"/>
    <w:rsid w:val="009E1442"/>
    <w:rsid w:val="00A90749"/>
    <w:rsid w:val="00AA6C58"/>
    <w:rsid w:val="00AC187F"/>
    <w:rsid w:val="00AF76B4"/>
    <w:rsid w:val="00B34E27"/>
    <w:rsid w:val="00B414DB"/>
    <w:rsid w:val="00C24E63"/>
    <w:rsid w:val="00C40EB0"/>
    <w:rsid w:val="00CD7513"/>
    <w:rsid w:val="00D07751"/>
    <w:rsid w:val="00DC1399"/>
    <w:rsid w:val="00DD2897"/>
    <w:rsid w:val="00E13A95"/>
    <w:rsid w:val="00EB6F34"/>
    <w:rsid w:val="00ED5B50"/>
    <w:rsid w:val="00F42505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637B9"/>
  <w15:chartTrackingRefBased/>
  <w15:docId w15:val="{2823844E-4253-C54C-BF8B-90D9A813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28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9A0BE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2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1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0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3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8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9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2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4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0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7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4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5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7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0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6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8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2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2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9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7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2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4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0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6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2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8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2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1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6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7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0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6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0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8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0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7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1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9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6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4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6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6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1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1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1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7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29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1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3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2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4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3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2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2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5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Library/Group%20Containers/UBF8T346G9.Office/User%20Content.localized/Templates.localized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4</Pages>
  <Words>274</Words>
  <Characters>1729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2020-10-22T13:29:00Z</cp:lastPrinted>
  <dcterms:created xsi:type="dcterms:W3CDTF">2021-09-28T10:58:00Z</dcterms:created>
  <dcterms:modified xsi:type="dcterms:W3CDTF">2021-09-28T14:03:00Z</dcterms:modified>
</cp:coreProperties>
</file>